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24D0C" w14:textId="77777777" w:rsidR="006C6211" w:rsidRDefault="006C6211" w:rsidP="004176AD">
      <w:pPr>
        <w:jc w:val="center"/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</w:p>
    <w:p w14:paraId="37927204" w14:textId="77777777" w:rsidR="001B0924" w:rsidRDefault="001B0924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082CE730" w14:textId="77777777" w:rsidR="001B0924" w:rsidRDefault="001B0924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3DADC6D9" w14:textId="77777777" w:rsidR="001B0924" w:rsidRDefault="001B0924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4EB24554" w14:textId="77777777" w:rsidR="00F0772B" w:rsidRDefault="00F0772B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281A80D5" w14:textId="77777777" w:rsidR="00F0772B" w:rsidRDefault="00F0772B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1BCD32A3" w14:textId="77777777" w:rsidR="00F0772B" w:rsidRDefault="00F0772B" w:rsidP="004176AD">
      <w:pPr>
        <w:jc w:val="center"/>
        <w:rPr>
          <w:rFonts w:ascii="Tahoma" w:hAnsi="Tahoma" w:cs="Tahoma"/>
          <w:b/>
          <w:sz w:val="28"/>
          <w:szCs w:val="28"/>
        </w:rPr>
      </w:pPr>
    </w:p>
    <w:p w14:paraId="2A1C6717" w14:textId="77777777" w:rsidR="00D37DAC" w:rsidRPr="00230128" w:rsidRDefault="00D37DAC" w:rsidP="00D37DAC">
      <w:pPr>
        <w:pStyle w:val="phtitlepagesystemfull"/>
        <w:rPr>
          <w:sz w:val="44"/>
        </w:rPr>
      </w:pPr>
      <w:r w:rsidRPr="00230128">
        <w:t>Автоматизированная информационная система</w:t>
      </w:r>
    </w:p>
    <w:p w14:paraId="1EABA8F6" w14:textId="77777777" w:rsidR="00D37DAC" w:rsidRPr="00230128" w:rsidRDefault="00D37DAC" w:rsidP="00D37DAC">
      <w:pPr>
        <w:pStyle w:val="phtitlepagesystemfull"/>
      </w:pPr>
      <w:r w:rsidRPr="00230128">
        <w:t>«БАРС. Образование</w:t>
      </w:r>
      <w:r>
        <w:t xml:space="preserve"> – </w:t>
      </w:r>
      <w:r w:rsidRPr="00230128">
        <w:t>Электронная школа»</w:t>
      </w:r>
    </w:p>
    <w:p w14:paraId="3A7DA369" w14:textId="77777777" w:rsidR="00F0772B" w:rsidRDefault="00F0772B" w:rsidP="00F0772B">
      <w:pPr>
        <w:pStyle w:val="phtitlepageother"/>
      </w:pPr>
    </w:p>
    <w:p w14:paraId="00F2B5E9" w14:textId="77777777" w:rsidR="001E3E85" w:rsidRDefault="00622E9E" w:rsidP="00622E9E">
      <w:pPr>
        <w:pStyle w:val="phtitlepagedocpart"/>
      </w:pPr>
      <w:r w:rsidRPr="00622E9E">
        <w:t>Р</w:t>
      </w:r>
      <w:r w:rsidR="001B0924" w:rsidRPr="00622E9E">
        <w:t>уководство пользователя</w:t>
      </w:r>
    </w:p>
    <w:p w14:paraId="7A39590C" w14:textId="77777777" w:rsidR="001B0924" w:rsidRDefault="001E3E85" w:rsidP="00622E9E">
      <w:pPr>
        <w:pStyle w:val="phtitlepagedocpart"/>
        <w:rPr>
          <w:rFonts w:ascii="Tahoma" w:hAnsi="Tahoma" w:cs="Tahoma"/>
          <w:sz w:val="28"/>
        </w:rPr>
      </w:pPr>
      <w:r>
        <w:t>(роль у</w:t>
      </w:r>
      <w:r w:rsidR="001B0924" w:rsidRPr="00622E9E">
        <w:t>ченик и родитель</w:t>
      </w:r>
      <w:r>
        <w:t>)</w:t>
      </w:r>
    </w:p>
    <w:p w14:paraId="051A246A" w14:textId="77777777" w:rsidR="00E33848" w:rsidRDefault="00E33848" w:rsidP="00E33848">
      <w:pPr>
        <w:pStyle w:val="phcontent"/>
      </w:pPr>
      <w:bookmarkStart w:id="1" w:name="_Toc25325667"/>
      <w:r>
        <w:lastRenderedPageBreak/>
        <w:t>Содержание</w:t>
      </w:r>
    </w:p>
    <w:p w14:paraId="56F3A9AF" w14:textId="77777777" w:rsidR="00FE3EB8" w:rsidRDefault="00FE3EB8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892266" w:history="1">
        <w:r w:rsidRPr="00030B1E">
          <w:rPr>
            <w:rStyle w:val="afa"/>
            <w:noProof/>
          </w:rPr>
          <w:t>Перечень терминов и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_Toc26892266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C17ABC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67" w:history="1">
        <w:r w:rsidR="00FE3EB8" w:rsidRPr="00030B1E">
          <w:rPr>
            <w:rStyle w:val="afa"/>
            <w:noProof/>
          </w:rPr>
          <w:t>1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Запуск и начало работы с Системой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_Toc26892267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5</w:t>
        </w:r>
        <w:r w:rsidR="00FE3EB8">
          <w:rPr>
            <w:noProof/>
            <w:webHidden/>
          </w:rPr>
          <w:fldChar w:fldCharType="end"/>
        </w:r>
      </w:hyperlink>
    </w:p>
    <w:p w14:paraId="058E682D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68" w:history="1">
        <w:r w:rsidR="00FE3EB8" w:rsidRPr="00030B1E">
          <w:rPr>
            <w:rStyle w:val="afa"/>
            <w:noProof/>
          </w:rPr>
          <w:t>1.1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Запуск Системы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_Toc26892268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5</w:t>
        </w:r>
        <w:r w:rsidR="00FE3EB8">
          <w:rPr>
            <w:noProof/>
            <w:webHidden/>
          </w:rPr>
          <w:fldChar w:fldCharType="end"/>
        </w:r>
      </w:hyperlink>
    </w:p>
    <w:p w14:paraId="433F2CB6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69" w:history="1">
        <w:r w:rsidR="00FE3EB8" w:rsidRPr="00030B1E">
          <w:rPr>
            <w:rStyle w:val="afa"/>
            <w:noProof/>
          </w:rPr>
          <w:t>1.2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Восстановление пароля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_Toc26892269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6</w:t>
        </w:r>
        <w:r w:rsidR="00FE3EB8">
          <w:rPr>
            <w:noProof/>
            <w:webHidden/>
          </w:rPr>
          <w:fldChar w:fldCharType="end"/>
        </w:r>
      </w:hyperlink>
    </w:p>
    <w:p w14:paraId="69A31BF4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0" w:history="1">
        <w:r w:rsidR="00FE3EB8" w:rsidRPr="00030B1E">
          <w:rPr>
            <w:rStyle w:val="afa"/>
            <w:noProof/>
          </w:rPr>
          <w:t>1.3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Главная страница Системы для родителя и ученика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_Toc26892270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7</w:t>
        </w:r>
        <w:r w:rsidR="00FE3EB8">
          <w:rPr>
            <w:noProof/>
            <w:webHidden/>
          </w:rPr>
          <w:fldChar w:fldCharType="end"/>
        </w:r>
      </w:hyperlink>
    </w:p>
    <w:p w14:paraId="317457AD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71" w:history="1">
        <w:r w:rsidR="00FE3EB8" w:rsidRPr="00030B1E">
          <w:rPr>
            <w:rStyle w:val="afa"/>
            <w:noProof/>
          </w:rPr>
          <w:t>2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Дневник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_Toc26892271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12</w:t>
        </w:r>
        <w:r w:rsidR="00FE3EB8">
          <w:rPr>
            <w:noProof/>
            <w:webHidden/>
          </w:rPr>
          <w:fldChar w:fldCharType="end"/>
        </w:r>
      </w:hyperlink>
    </w:p>
    <w:p w14:paraId="5754613C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72" w:history="1">
        <w:r w:rsidR="00FE3EB8" w:rsidRPr="00030B1E">
          <w:rPr>
            <w:rStyle w:val="afa"/>
            <w:noProof/>
          </w:rPr>
          <w:t>3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Расписание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_Toc26892272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15</w:t>
        </w:r>
        <w:r w:rsidR="00FE3EB8">
          <w:rPr>
            <w:noProof/>
            <w:webHidden/>
          </w:rPr>
          <w:fldChar w:fldCharType="end"/>
        </w:r>
      </w:hyperlink>
    </w:p>
    <w:p w14:paraId="5B232F62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3" w:history="1">
        <w:r w:rsidR="00FE3EB8" w:rsidRPr="00030B1E">
          <w:rPr>
            <w:rStyle w:val="afa"/>
            <w:noProof/>
          </w:rPr>
          <w:t>3.1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«Неделя»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_Toc26892273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15</w:t>
        </w:r>
        <w:r w:rsidR="00FE3EB8">
          <w:rPr>
            <w:noProof/>
            <w:webHidden/>
          </w:rPr>
          <w:fldChar w:fldCharType="end"/>
        </w:r>
      </w:hyperlink>
    </w:p>
    <w:p w14:paraId="6FDDB4B7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4" w:history="1">
        <w:r w:rsidR="00FE3EB8" w:rsidRPr="00030B1E">
          <w:rPr>
            <w:rStyle w:val="afa"/>
            <w:noProof/>
          </w:rPr>
          <w:t>3.1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«Месяц»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_Toc26892274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16</w:t>
        </w:r>
        <w:r w:rsidR="00FE3EB8">
          <w:rPr>
            <w:noProof/>
            <w:webHidden/>
          </w:rPr>
          <w:fldChar w:fldCharType="end"/>
        </w:r>
      </w:hyperlink>
    </w:p>
    <w:p w14:paraId="276AC2D3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75" w:history="1">
        <w:r w:rsidR="00FE3EB8" w:rsidRPr="00030B1E">
          <w:rPr>
            <w:rStyle w:val="afa"/>
            <w:noProof/>
          </w:rPr>
          <w:t>4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Оценки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_Toc26892275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18</w:t>
        </w:r>
        <w:r w:rsidR="00FE3EB8">
          <w:rPr>
            <w:noProof/>
            <w:webHidden/>
          </w:rPr>
          <w:fldChar w:fldCharType="end"/>
        </w:r>
      </w:hyperlink>
    </w:p>
    <w:p w14:paraId="45C0D352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6" w:history="1">
        <w:r w:rsidR="00FE3EB8" w:rsidRPr="00030B1E">
          <w:rPr>
            <w:rStyle w:val="afa"/>
            <w:noProof/>
          </w:rPr>
          <w:t>4.1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«Сводная»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_Toc26892276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18</w:t>
        </w:r>
        <w:r w:rsidR="00FE3EB8">
          <w:rPr>
            <w:noProof/>
            <w:webHidden/>
          </w:rPr>
          <w:fldChar w:fldCharType="end"/>
        </w:r>
      </w:hyperlink>
    </w:p>
    <w:p w14:paraId="1177D33F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7" w:history="1">
        <w:r w:rsidR="00FE3EB8" w:rsidRPr="00030B1E">
          <w:rPr>
            <w:rStyle w:val="afa"/>
            <w:noProof/>
          </w:rPr>
          <w:t>4.2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«Итоговые оценки»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_Toc26892277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18</w:t>
        </w:r>
        <w:r w:rsidR="00FE3EB8">
          <w:rPr>
            <w:noProof/>
            <w:webHidden/>
          </w:rPr>
          <w:fldChar w:fldCharType="end"/>
        </w:r>
      </w:hyperlink>
    </w:p>
    <w:p w14:paraId="3CEFE54A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78" w:history="1">
        <w:r w:rsidR="00FE3EB8" w:rsidRPr="00030B1E">
          <w:rPr>
            <w:rStyle w:val="afa"/>
            <w:noProof/>
          </w:rPr>
          <w:t>4.3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«Визуализация»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_Toc26892278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19</w:t>
        </w:r>
        <w:r w:rsidR="00FE3EB8">
          <w:rPr>
            <w:noProof/>
            <w:webHidden/>
          </w:rPr>
          <w:fldChar w:fldCharType="end"/>
        </w:r>
      </w:hyperlink>
    </w:p>
    <w:p w14:paraId="5A3C13B5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79" w:history="1">
        <w:r w:rsidR="00FE3EB8" w:rsidRPr="00030B1E">
          <w:rPr>
            <w:rStyle w:val="afa"/>
            <w:noProof/>
          </w:rPr>
          <w:t>5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Школа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_Toc26892279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22</w:t>
        </w:r>
        <w:r w:rsidR="00FE3EB8">
          <w:rPr>
            <w:noProof/>
            <w:webHidden/>
          </w:rPr>
          <w:fldChar w:fldCharType="end"/>
        </w:r>
      </w:hyperlink>
    </w:p>
    <w:p w14:paraId="4DCD0010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0" w:history="1">
        <w:r w:rsidR="00FE3EB8" w:rsidRPr="00030B1E">
          <w:rPr>
            <w:rStyle w:val="afa"/>
            <w:noProof/>
          </w:rPr>
          <w:t>5.1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«Школа»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_Toc26892280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22</w:t>
        </w:r>
        <w:r w:rsidR="00FE3EB8">
          <w:rPr>
            <w:noProof/>
            <w:webHidden/>
          </w:rPr>
          <w:fldChar w:fldCharType="end"/>
        </w:r>
      </w:hyperlink>
    </w:p>
    <w:p w14:paraId="4C884293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1" w:history="1">
        <w:r w:rsidR="00FE3EB8" w:rsidRPr="00030B1E">
          <w:rPr>
            <w:rStyle w:val="afa"/>
            <w:noProof/>
          </w:rPr>
          <w:t>5.2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«Класс»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_Toc26892281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23</w:t>
        </w:r>
        <w:r w:rsidR="00FE3EB8">
          <w:rPr>
            <w:noProof/>
            <w:webHidden/>
          </w:rPr>
          <w:fldChar w:fldCharType="end"/>
        </w:r>
      </w:hyperlink>
    </w:p>
    <w:p w14:paraId="226ED64C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82" w:history="1">
        <w:r w:rsidR="00FE3EB8" w:rsidRPr="00030B1E">
          <w:rPr>
            <w:rStyle w:val="afa"/>
            <w:noProof/>
          </w:rPr>
          <w:t>6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Домашнее задание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_Toc26892282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24</w:t>
        </w:r>
        <w:r w:rsidR="00FE3EB8">
          <w:rPr>
            <w:noProof/>
            <w:webHidden/>
          </w:rPr>
          <w:fldChar w:fldCharType="end"/>
        </w:r>
      </w:hyperlink>
    </w:p>
    <w:p w14:paraId="111FF3BC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83" w:history="1">
        <w:r w:rsidR="00FE3EB8" w:rsidRPr="00030B1E">
          <w:rPr>
            <w:rStyle w:val="afa"/>
            <w:noProof/>
          </w:rPr>
          <w:t>7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Портфолио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_Toc26892283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25</w:t>
        </w:r>
        <w:r w:rsidR="00FE3EB8">
          <w:rPr>
            <w:noProof/>
            <w:webHidden/>
          </w:rPr>
          <w:fldChar w:fldCharType="end"/>
        </w:r>
      </w:hyperlink>
    </w:p>
    <w:p w14:paraId="11D629C6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4" w:history="1">
        <w:r w:rsidR="00FE3EB8" w:rsidRPr="00030B1E">
          <w:rPr>
            <w:rStyle w:val="afa"/>
            <w:noProof/>
          </w:rPr>
          <w:t>7.1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«Творческие работы»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_Toc26892284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25</w:t>
        </w:r>
        <w:r w:rsidR="00FE3EB8">
          <w:rPr>
            <w:noProof/>
            <w:webHidden/>
          </w:rPr>
          <w:fldChar w:fldCharType="end"/>
        </w:r>
      </w:hyperlink>
    </w:p>
    <w:p w14:paraId="600D466D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5" w:history="1">
        <w:r w:rsidR="00FE3EB8" w:rsidRPr="00030B1E">
          <w:rPr>
            <w:rStyle w:val="afa"/>
            <w:noProof/>
          </w:rPr>
          <w:t>7.2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«Мои увлечения»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_Toc26892285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27</w:t>
        </w:r>
        <w:r w:rsidR="00FE3EB8">
          <w:rPr>
            <w:noProof/>
            <w:webHidden/>
          </w:rPr>
          <w:fldChar w:fldCharType="end"/>
        </w:r>
      </w:hyperlink>
    </w:p>
    <w:p w14:paraId="7853B7F5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6" w:history="1">
        <w:r w:rsidR="00FE3EB8" w:rsidRPr="00030B1E">
          <w:rPr>
            <w:rStyle w:val="afa"/>
            <w:noProof/>
          </w:rPr>
          <w:t>7.3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«ЕГЭ/ОГЭ</w:t>
        </w:r>
        <w:r w:rsidR="00FE3EB8" w:rsidRPr="00030B1E">
          <w:rPr>
            <w:rStyle w:val="afa"/>
            <w:noProof/>
            <w:lang w:val="en-US"/>
          </w:rPr>
          <w:t>/</w:t>
        </w:r>
        <w:r w:rsidR="00FE3EB8" w:rsidRPr="00030B1E">
          <w:rPr>
            <w:rStyle w:val="afa"/>
            <w:noProof/>
          </w:rPr>
          <w:t>ГВЭ»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_Toc26892286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28</w:t>
        </w:r>
        <w:r w:rsidR="00FE3EB8">
          <w:rPr>
            <w:noProof/>
            <w:webHidden/>
          </w:rPr>
          <w:fldChar w:fldCharType="end"/>
        </w:r>
      </w:hyperlink>
    </w:p>
    <w:p w14:paraId="3EC53594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7" w:history="1">
        <w:r w:rsidR="00FE3EB8" w:rsidRPr="00030B1E">
          <w:rPr>
            <w:rStyle w:val="afa"/>
            <w:noProof/>
          </w:rPr>
          <w:t>7.4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«Физическая подготовка»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_Toc26892287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28</w:t>
        </w:r>
        <w:r w:rsidR="00FE3EB8">
          <w:rPr>
            <w:noProof/>
            <w:webHidden/>
          </w:rPr>
          <w:fldChar w:fldCharType="end"/>
        </w:r>
      </w:hyperlink>
    </w:p>
    <w:p w14:paraId="2EA5471C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88" w:history="1">
        <w:r w:rsidR="00FE3EB8" w:rsidRPr="00030B1E">
          <w:rPr>
            <w:rStyle w:val="afa"/>
            <w:noProof/>
          </w:rPr>
          <w:t>7.5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«Достижения»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_Toc26892288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29</w:t>
        </w:r>
        <w:r w:rsidR="00FE3EB8">
          <w:rPr>
            <w:noProof/>
            <w:webHidden/>
          </w:rPr>
          <w:fldChar w:fldCharType="end"/>
        </w:r>
      </w:hyperlink>
    </w:p>
    <w:p w14:paraId="15A5B692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89" w:history="1">
        <w:r w:rsidR="00FE3EB8" w:rsidRPr="00030B1E">
          <w:rPr>
            <w:rStyle w:val="afa"/>
            <w:noProof/>
          </w:rPr>
          <w:t>8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Питание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_Toc26892289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31</w:t>
        </w:r>
        <w:r w:rsidR="00FE3EB8">
          <w:rPr>
            <w:noProof/>
            <w:webHidden/>
          </w:rPr>
          <w:fldChar w:fldCharType="end"/>
        </w:r>
      </w:hyperlink>
    </w:p>
    <w:p w14:paraId="1159B7C3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90" w:history="1">
        <w:r w:rsidR="00FE3EB8" w:rsidRPr="00030B1E">
          <w:rPr>
            <w:rStyle w:val="afa"/>
            <w:noProof/>
          </w:rPr>
          <w:t>9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Посещаемость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_Toc26892290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32</w:t>
        </w:r>
        <w:r w:rsidR="00FE3EB8">
          <w:rPr>
            <w:noProof/>
            <w:webHidden/>
          </w:rPr>
          <w:fldChar w:fldCharType="end"/>
        </w:r>
      </w:hyperlink>
    </w:p>
    <w:p w14:paraId="39EB7A93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1" w:history="1">
        <w:r w:rsidR="00FE3EB8" w:rsidRPr="00030B1E">
          <w:rPr>
            <w:rStyle w:val="afa"/>
            <w:noProof/>
          </w:rPr>
          <w:t>9.1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«Сведения о посещаемости»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_Toc26892291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32</w:t>
        </w:r>
        <w:r w:rsidR="00FE3EB8">
          <w:rPr>
            <w:noProof/>
            <w:webHidden/>
          </w:rPr>
          <w:fldChar w:fldCharType="end"/>
        </w:r>
      </w:hyperlink>
    </w:p>
    <w:p w14:paraId="19CA1EDD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2" w:history="1">
        <w:r w:rsidR="00FE3EB8" w:rsidRPr="00030B1E">
          <w:rPr>
            <w:rStyle w:val="afa"/>
            <w:noProof/>
          </w:rPr>
          <w:t>9.2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«Сводная ведомость учета посещаемости»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_Toc26892292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32</w:t>
        </w:r>
        <w:r w:rsidR="00FE3EB8">
          <w:rPr>
            <w:noProof/>
            <w:webHidden/>
          </w:rPr>
          <w:fldChar w:fldCharType="end"/>
        </w:r>
      </w:hyperlink>
    </w:p>
    <w:p w14:paraId="7A0EC65E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93" w:history="1">
        <w:r w:rsidR="00FE3EB8" w:rsidRPr="00030B1E">
          <w:rPr>
            <w:rStyle w:val="afa"/>
            <w:noProof/>
          </w:rPr>
          <w:t>10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Общение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_Toc26892293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34</w:t>
        </w:r>
        <w:r w:rsidR="00FE3EB8">
          <w:rPr>
            <w:noProof/>
            <w:webHidden/>
          </w:rPr>
          <w:fldChar w:fldCharType="end"/>
        </w:r>
      </w:hyperlink>
    </w:p>
    <w:p w14:paraId="23DD0C4C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4" w:history="1">
        <w:r w:rsidR="00FE3EB8" w:rsidRPr="00030B1E">
          <w:rPr>
            <w:rStyle w:val="afa"/>
            <w:noProof/>
          </w:rPr>
          <w:t>10.1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Моя страница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_Toc26892294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34</w:t>
        </w:r>
        <w:r w:rsidR="00FE3EB8">
          <w:rPr>
            <w:noProof/>
            <w:webHidden/>
          </w:rPr>
          <w:fldChar w:fldCharType="end"/>
        </w:r>
      </w:hyperlink>
    </w:p>
    <w:p w14:paraId="722D74BB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5" w:history="1">
        <w:r w:rsidR="00FE3EB8" w:rsidRPr="00030B1E">
          <w:rPr>
            <w:rStyle w:val="afa"/>
            <w:noProof/>
          </w:rPr>
          <w:t>10.2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Мои друзья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_Toc26892295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35</w:t>
        </w:r>
        <w:r w:rsidR="00FE3EB8">
          <w:rPr>
            <w:noProof/>
            <w:webHidden/>
          </w:rPr>
          <w:fldChar w:fldCharType="end"/>
        </w:r>
      </w:hyperlink>
    </w:p>
    <w:p w14:paraId="54E421D1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6" w:history="1">
        <w:r w:rsidR="00FE3EB8" w:rsidRPr="00030B1E">
          <w:rPr>
            <w:rStyle w:val="afa"/>
            <w:noProof/>
          </w:rPr>
          <w:t>10.3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Мои сообщения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_Toc26892296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35</w:t>
        </w:r>
        <w:r w:rsidR="00FE3EB8">
          <w:rPr>
            <w:noProof/>
            <w:webHidden/>
          </w:rPr>
          <w:fldChar w:fldCharType="end"/>
        </w:r>
      </w:hyperlink>
    </w:p>
    <w:p w14:paraId="4EF240BE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7" w:history="1">
        <w:r w:rsidR="00FE3EB8" w:rsidRPr="00030B1E">
          <w:rPr>
            <w:rStyle w:val="afa"/>
            <w:noProof/>
          </w:rPr>
          <w:t>10.4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Мои группы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_Toc26892297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36</w:t>
        </w:r>
        <w:r w:rsidR="00FE3EB8">
          <w:rPr>
            <w:noProof/>
            <w:webHidden/>
          </w:rPr>
          <w:fldChar w:fldCharType="end"/>
        </w:r>
      </w:hyperlink>
    </w:p>
    <w:p w14:paraId="3EAA8F7E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298" w:history="1">
        <w:r w:rsidR="00FE3EB8" w:rsidRPr="00030B1E">
          <w:rPr>
            <w:rStyle w:val="afa"/>
            <w:noProof/>
          </w:rPr>
          <w:t>10.5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Мои файлы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_Toc26892298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37</w:t>
        </w:r>
        <w:r w:rsidR="00FE3EB8">
          <w:rPr>
            <w:noProof/>
            <w:webHidden/>
          </w:rPr>
          <w:fldChar w:fldCharType="end"/>
        </w:r>
      </w:hyperlink>
    </w:p>
    <w:p w14:paraId="304F9FC7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299" w:history="1">
        <w:r w:rsidR="00FE3EB8" w:rsidRPr="00030B1E">
          <w:rPr>
            <w:rStyle w:val="afa"/>
            <w:noProof/>
          </w:rPr>
          <w:t>11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Моя литература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_Toc26892299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38</w:t>
        </w:r>
        <w:r w:rsidR="00FE3EB8">
          <w:rPr>
            <w:noProof/>
            <w:webHidden/>
          </w:rPr>
          <w:fldChar w:fldCharType="end"/>
        </w:r>
      </w:hyperlink>
    </w:p>
    <w:p w14:paraId="79B1684F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300" w:history="1">
        <w:r w:rsidR="00FE3EB8" w:rsidRPr="00030B1E">
          <w:rPr>
            <w:rStyle w:val="afa"/>
            <w:noProof/>
          </w:rPr>
          <w:t>11.1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«Моя литература»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_Toc26892300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38</w:t>
        </w:r>
        <w:r w:rsidR="00FE3EB8">
          <w:rPr>
            <w:noProof/>
            <w:webHidden/>
          </w:rPr>
          <w:fldChar w:fldCharType="end"/>
        </w:r>
      </w:hyperlink>
    </w:p>
    <w:p w14:paraId="25FBA8CB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301" w:history="1">
        <w:r w:rsidR="00FE3EB8" w:rsidRPr="00030B1E">
          <w:rPr>
            <w:rStyle w:val="afa"/>
            <w:noProof/>
          </w:rPr>
          <w:t>11.2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«Библиотечный каталог»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_Toc26892301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38</w:t>
        </w:r>
        <w:r w:rsidR="00FE3EB8">
          <w:rPr>
            <w:noProof/>
            <w:webHidden/>
          </w:rPr>
          <w:fldChar w:fldCharType="end"/>
        </w:r>
      </w:hyperlink>
    </w:p>
    <w:p w14:paraId="42874498" w14:textId="77777777" w:rsidR="00FE3EB8" w:rsidRDefault="00876A7D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892302" w:history="1">
        <w:r w:rsidR="00FE3EB8" w:rsidRPr="00030B1E">
          <w:rPr>
            <w:rStyle w:val="afa"/>
            <w:noProof/>
          </w:rPr>
          <w:t>11.3</w:t>
        </w:r>
        <w:r w:rsidR="00FE3EB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Вкладка «Мои заявки»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_Toc26892302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41</w:t>
        </w:r>
        <w:r w:rsidR="00FE3EB8">
          <w:rPr>
            <w:noProof/>
            <w:webHidden/>
          </w:rPr>
          <w:fldChar w:fldCharType="end"/>
        </w:r>
      </w:hyperlink>
    </w:p>
    <w:p w14:paraId="5A5F54AF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303" w:history="1">
        <w:r w:rsidR="00FE3EB8" w:rsidRPr="00030B1E">
          <w:rPr>
            <w:rStyle w:val="afa"/>
            <w:noProof/>
          </w:rPr>
          <w:t>12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Доска объявлений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_Toc26892303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43</w:t>
        </w:r>
        <w:r w:rsidR="00FE3EB8">
          <w:rPr>
            <w:noProof/>
            <w:webHidden/>
          </w:rPr>
          <w:fldChar w:fldCharType="end"/>
        </w:r>
      </w:hyperlink>
    </w:p>
    <w:p w14:paraId="164092C5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304" w:history="1">
        <w:r w:rsidR="00FE3EB8" w:rsidRPr="00030B1E">
          <w:rPr>
            <w:rStyle w:val="afa"/>
            <w:noProof/>
          </w:rPr>
          <w:t>13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Почта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_Toc26892304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45</w:t>
        </w:r>
        <w:r w:rsidR="00FE3EB8">
          <w:rPr>
            <w:noProof/>
            <w:webHidden/>
          </w:rPr>
          <w:fldChar w:fldCharType="end"/>
        </w:r>
      </w:hyperlink>
    </w:p>
    <w:p w14:paraId="464B5733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305" w:history="1">
        <w:r w:rsidR="00FE3EB8" w:rsidRPr="00030B1E">
          <w:rPr>
            <w:rStyle w:val="afa"/>
            <w:noProof/>
          </w:rPr>
          <w:t>14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Транспортная карта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_Toc26892305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47</w:t>
        </w:r>
        <w:r w:rsidR="00FE3EB8">
          <w:rPr>
            <w:noProof/>
            <w:webHidden/>
          </w:rPr>
          <w:fldChar w:fldCharType="end"/>
        </w:r>
      </w:hyperlink>
    </w:p>
    <w:p w14:paraId="535D0BE1" w14:textId="77777777" w:rsidR="00FE3EB8" w:rsidRDefault="00876A7D">
      <w:pPr>
        <w:pStyle w:val="14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892306" w:history="1">
        <w:r w:rsidR="00FE3EB8" w:rsidRPr="00030B1E">
          <w:rPr>
            <w:rStyle w:val="afa"/>
            <w:noProof/>
          </w:rPr>
          <w:t>15</w:t>
        </w:r>
        <w:r w:rsidR="00FE3EB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FE3EB8" w:rsidRPr="00030B1E">
          <w:rPr>
            <w:rStyle w:val="afa"/>
            <w:noProof/>
          </w:rPr>
          <w:t>Обратная связь</w:t>
        </w:r>
        <w:r w:rsidR="00FE3EB8">
          <w:rPr>
            <w:noProof/>
            <w:webHidden/>
          </w:rPr>
          <w:tab/>
        </w:r>
        <w:r w:rsidR="00FE3EB8">
          <w:rPr>
            <w:noProof/>
            <w:webHidden/>
          </w:rPr>
          <w:fldChar w:fldCharType="begin"/>
        </w:r>
        <w:r w:rsidR="00FE3EB8">
          <w:rPr>
            <w:noProof/>
            <w:webHidden/>
          </w:rPr>
          <w:instrText xml:space="preserve"> PAGEREF _Toc26892306 \h </w:instrText>
        </w:r>
        <w:r w:rsidR="00FE3EB8">
          <w:rPr>
            <w:noProof/>
            <w:webHidden/>
          </w:rPr>
        </w:r>
        <w:r w:rsidR="00FE3EB8">
          <w:rPr>
            <w:noProof/>
            <w:webHidden/>
          </w:rPr>
          <w:fldChar w:fldCharType="separate"/>
        </w:r>
        <w:r w:rsidR="00FE3EB8">
          <w:rPr>
            <w:noProof/>
            <w:webHidden/>
          </w:rPr>
          <w:t>49</w:t>
        </w:r>
        <w:r w:rsidR="00FE3EB8">
          <w:rPr>
            <w:noProof/>
            <w:webHidden/>
          </w:rPr>
          <w:fldChar w:fldCharType="end"/>
        </w:r>
      </w:hyperlink>
    </w:p>
    <w:p w14:paraId="339D941A" w14:textId="77777777" w:rsidR="00AA2D5E" w:rsidRPr="00AA2D5E" w:rsidRDefault="00FE3EB8" w:rsidP="00AA2D5E">
      <w:pPr>
        <w:pStyle w:val="14"/>
      </w:pPr>
      <w:r>
        <w:fldChar w:fldCharType="end"/>
      </w:r>
    </w:p>
    <w:p w14:paraId="3F47695C" w14:textId="77777777" w:rsidR="00B7366F" w:rsidRDefault="00B7366F" w:rsidP="00B7366F">
      <w:pPr>
        <w:pStyle w:val="11"/>
        <w:numPr>
          <w:ilvl w:val="0"/>
          <w:numId w:val="0"/>
        </w:numPr>
        <w:ind w:left="720"/>
      </w:pPr>
      <w:bookmarkStart w:id="2" w:name="_Toc474228463"/>
      <w:bookmarkStart w:id="3" w:name="_Toc26892219"/>
      <w:bookmarkStart w:id="4" w:name="_Toc26892266"/>
      <w:r>
        <w:lastRenderedPageBreak/>
        <w:t>Перечень терминов и сокращений</w:t>
      </w:r>
      <w:bookmarkEnd w:id="2"/>
      <w:bookmarkEnd w:id="3"/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6965"/>
      </w:tblGrid>
      <w:tr w:rsidR="00B7366F" w14:paraId="1D2A6DDF" w14:textId="77777777" w:rsidTr="00DF25F8">
        <w:tc>
          <w:tcPr>
            <w:tcW w:w="1466" w:type="pct"/>
            <w:shd w:val="clear" w:color="auto" w:fill="auto"/>
          </w:tcPr>
          <w:p w14:paraId="31A1C5F0" w14:textId="77777777" w:rsidR="00B7366F" w:rsidRDefault="00B7366F" w:rsidP="00940E72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534" w:type="pct"/>
            <w:shd w:val="clear" w:color="auto" w:fill="auto"/>
          </w:tcPr>
          <w:p w14:paraId="26336806" w14:textId="77777777" w:rsidR="00B7366F" w:rsidRDefault="00B7366F" w:rsidP="00940E72">
            <w:pPr>
              <w:pStyle w:val="phtablecolcaption"/>
            </w:pPr>
            <w:r>
              <w:t>Определение</w:t>
            </w:r>
          </w:p>
        </w:tc>
      </w:tr>
      <w:tr w:rsidR="009A473A" w14:paraId="7B5B74EE" w14:textId="77777777" w:rsidTr="00DF25F8">
        <w:tc>
          <w:tcPr>
            <w:tcW w:w="1466" w:type="pct"/>
            <w:shd w:val="clear" w:color="auto" w:fill="auto"/>
          </w:tcPr>
          <w:p w14:paraId="7FC5C69F" w14:textId="77777777" w:rsidR="009A473A" w:rsidRPr="002B5DEE" w:rsidRDefault="009A473A" w:rsidP="00940E72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SMS</w:t>
            </w:r>
          </w:p>
        </w:tc>
        <w:tc>
          <w:tcPr>
            <w:tcW w:w="3534" w:type="pct"/>
            <w:shd w:val="clear" w:color="auto" w:fill="auto"/>
          </w:tcPr>
          <w:p w14:paraId="6161ADF5" w14:textId="77777777" w:rsidR="009A473A" w:rsidRDefault="009A473A" w:rsidP="00B7366F">
            <w:pPr>
              <w:pStyle w:val="phtablecellleft"/>
            </w:pPr>
            <w:r>
              <w:rPr>
                <w:lang w:val="en-US"/>
              </w:rPr>
              <w:t>S</w:t>
            </w:r>
            <w:r>
              <w:t>hort message service — услуга коротких сообщений</w:t>
            </w:r>
          </w:p>
        </w:tc>
      </w:tr>
      <w:tr w:rsidR="009A473A" w14:paraId="6ED32AA4" w14:textId="77777777" w:rsidTr="00DF25F8">
        <w:tc>
          <w:tcPr>
            <w:tcW w:w="1466" w:type="pct"/>
            <w:shd w:val="clear" w:color="auto" w:fill="auto"/>
          </w:tcPr>
          <w:p w14:paraId="7EA1C1FF" w14:textId="77777777" w:rsidR="009A473A" w:rsidRDefault="009A473A" w:rsidP="00940E72">
            <w:pPr>
              <w:pStyle w:val="phtablecellleft"/>
            </w:pPr>
            <w:r>
              <w:t>ББК</w:t>
            </w:r>
          </w:p>
        </w:tc>
        <w:tc>
          <w:tcPr>
            <w:tcW w:w="3534" w:type="pct"/>
            <w:shd w:val="clear" w:color="auto" w:fill="auto"/>
          </w:tcPr>
          <w:p w14:paraId="1E9C5770" w14:textId="77777777" w:rsidR="009A473A" w:rsidRDefault="009A473A" w:rsidP="00B7366F">
            <w:pPr>
              <w:pStyle w:val="phtablecellleft"/>
            </w:pPr>
            <w:r w:rsidRPr="008B4046">
              <w:t>Библиотечно-библиографическая классификация</w:t>
            </w:r>
          </w:p>
        </w:tc>
      </w:tr>
      <w:tr w:rsidR="009A473A" w14:paraId="538AB3E1" w14:textId="77777777" w:rsidTr="00DF25F8">
        <w:tc>
          <w:tcPr>
            <w:tcW w:w="1466" w:type="pct"/>
            <w:shd w:val="clear" w:color="auto" w:fill="auto"/>
          </w:tcPr>
          <w:p w14:paraId="3617D64E" w14:textId="77777777" w:rsidR="009A473A" w:rsidRDefault="009A473A" w:rsidP="00940E72">
            <w:pPr>
              <w:pStyle w:val="phtablecellleft"/>
            </w:pPr>
            <w:r>
              <w:t>ГВЭ</w:t>
            </w:r>
          </w:p>
        </w:tc>
        <w:tc>
          <w:tcPr>
            <w:tcW w:w="3534" w:type="pct"/>
            <w:shd w:val="clear" w:color="auto" w:fill="auto"/>
          </w:tcPr>
          <w:p w14:paraId="4B854A93" w14:textId="77777777" w:rsidR="009A473A" w:rsidRDefault="009A473A" w:rsidP="00B7366F">
            <w:pPr>
              <w:pStyle w:val="phtablecellleft"/>
            </w:pPr>
            <w:r w:rsidRPr="000E46CC">
              <w:t>Государственный выпускной экзамен</w:t>
            </w:r>
          </w:p>
        </w:tc>
      </w:tr>
      <w:tr w:rsidR="009A473A" w14:paraId="1069423F" w14:textId="77777777" w:rsidTr="00DF25F8">
        <w:tc>
          <w:tcPr>
            <w:tcW w:w="1466" w:type="pct"/>
            <w:shd w:val="clear" w:color="auto" w:fill="auto"/>
          </w:tcPr>
          <w:p w14:paraId="0B23ADB6" w14:textId="77777777" w:rsidR="009A473A" w:rsidRDefault="009A473A" w:rsidP="00940E72">
            <w:pPr>
              <w:pStyle w:val="phtablecellleft"/>
            </w:pPr>
            <w:r>
              <w:t>ЕГЭ</w:t>
            </w:r>
          </w:p>
        </w:tc>
        <w:tc>
          <w:tcPr>
            <w:tcW w:w="3534" w:type="pct"/>
            <w:shd w:val="clear" w:color="auto" w:fill="auto"/>
          </w:tcPr>
          <w:p w14:paraId="72CBD2F7" w14:textId="77777777" w:rsidR="009A473A" w:rsidRDefault="009A473A" w:rsidP="00B7366F">
            <w:pPr>
              <w:pStyle w:val="phtablecellleft"/>
            </w:pPr>
            <w:r>
              <w:t>Е</w:t>
            </w:r>
            <w:r w:rsidRPr="000E46CC">
              <w:t>диный государственный экзамен</w:t>
            </w:r>
          </w:p>
        </w:tc>
      </w:tr>
      <w:tr w:rsidR="009A473A" w14:paraId="48E10387" w14:textId="77777777" w:rsidTr="00DF25F8">
        <w:tc>
          <w:tcPr>
            <w:tcW w:w="1466" w:type="pct"/>
            <w:shd w:val="clear" w:color="auto" w:fill="auto"/>
          </w:tcPr>
          <w:p w14:paraId="311F2FBF" w14:textId="77777777" w:rsidR="009A473A" w:rsidRDefault="009A473A" w:rsidP="00940E72">
            <w:pPr>
              <w:pStyle w:val="phtablecellleft"/>
            </w:pPr>
            <w:r>
              <w:t>ОГЭ</w:t>
            </w:r>
          </w:p>
        </w:tc>
        <w:tc>
          <w:tcPr>
            <w:tcW w:w="3534" w:type="pct"/>
            <w:shd w:val="clear" w:color="auto" w:fill="auto"/>
          </w:tcPr>
          <w:p w14:paraId="14778975" w14:textId="77777777" w:rsidR="009A473A" w:rsidRDefault="009A473A" w:rsidP="00B7366F">
            <w:pPr>
              <w:pStyle w:val="phtablecellleft"/>
            </w:pPr>
            <w:r w:rsidRPr="000E46CC">
              <w:t>Основной государственный экзамен</w:t>
            </w:r>
          </w:p>
        </w:tc>
      </w:tr>
      <w:tr w:rsidR="009A473A" w14:paraId="0E59FF7A" w14:textId="77777777" w:rsidTr="00DF25F8">
        <w:tc>
          <w:tcPr>
            <w:tcW w:w="1466" w:type="pct"/>
            <w:shd w:val="clear" w:color="auto" w:fill="auto"/>
          </w:tcPr>
          <w:p w14:paraId="7B512A74" w14:textId="77777777" w:rsidR="009A473A" w:rsidRDefault="009A473A" w:rsidP="00940E72">
            <w:pPr>
              <w:pStyle w:val="phtablecellleft"/>
            </w:pPr>
            <w:r>
              <w:t>ТК</w:t>
            </w:r>
          </w:p>
        </w:tc>
        <w:tc>
          <w:tcPr>
            <w:tcW w:w="3534" w:type="pct"/>
            <w:shd w:val="clear" w:color="auto" w:fill="auto"/>
          </w:tcPr>
          <w:p w14:paraId="73D6B13A" w14:textId="77777777" w:rsidR="009A473A" w:rsidRDefault="009A473A" w:rsidP="00B7366F">
            <w:pPr>
              <w:pStyle w:val="phtablecellleft"/>
            </w:pPr>
            <w:r>
              <w:t>Транспортная карта</w:t>
            </w:r>
          </w:p>
        </w:tc>
      </w:tr>
      <w:tr w:rsidR="009A473A" w14:paraId="6B53501A" w14:textId="77777777" w:rsidTr="00DF25F8">
        <w:tc>
          <w:tcPr>
            <w:tcW w:w="1466" w:type="pct"/>
            <w:shd w:val="clear" w:color="auto" w:fill="auto"/>
          </w:tcPr>
          <w:p w14:paraId="2DAA931C" w14:textId="77777777" w:rsidR="009A473A" w:rsidRDefault="009A473A" w:rsidP="00940E72">
            <w:pPr>
              <w:pStyle w:val="phtablecellleft"/>
            </w:pPr>
            <w:r>
              <w:t>УДК</w:t>
            </w:r>
          </w:p>
        </w:tc>
        <w:tc>
          <w:tcPr>
            <w:tcW w:w="3534" w:type="pct"/>
            <w:shd w:val="clear" w:color="auto" w:fill="auto"/>
          </w:tcPr>
          <w:p w14:paraId="03DA5DF6" w14:textId="77777777" w:rsidR="009A473A" w:rsidRPr="008B4046" w:rsidRDefault="009A473A" w:rsidP="00B7366F">
            <w:pPr>
              <w:pStyle w:val="phtablecellleft"/>
            </w:pPr>
            <w:r>
              <w:t>Универсальная десятичная классификация</w:t>
            </w:r>
          </w:p>
        </w:tc>
      </w:tr>
      <w:tr w:rsidR="009A473A" w14:paraId="0D46028A" w14:textId="77777777" w:rsidTr="00DF25F8">
        <w:tc>
          <w:tcPr>
            <w:tcW w:w="1466" w:type="pct"/>
            <w:shd w:val="clear" w:color="auto" w:fill="auto"/>
          </w:tcPr>
          <w:p w14:paraId="7634D5F3" w14:textId="77777777" w:rsidR="009A473A" w:rsidRDefault="009A473A" w:rsidP="00940E72">
            <w:pPr>
              <w:pStyle w:val="phtablecellleft"/>
            </w:pPr>
            <w:r>
              <w:t>ФИО</w:t>
            </w:r>
          </w:p>
        </w:tc>
        <w:tc>
          <w:tcPr>
            <w:tcW w:w="3534" w:type="pct"/>
            <w:shd w:val="clear" w:color="auto" w:fill="auto"/>
          </w:tcPr>
          <w:p w14:paraId="6400C9AE" w14:textId="77777777" w:rsidR="009A473A" w:rsidRDefault="009A473A" w:rsidP="00B7366F">
            <w:pPr>
              <w:pStyle w:val="phtablecellleft"/>
            </w:pPr>
            <w:r>
              <w:t>Фамилия, имя, отчество</w:t>
            </w:r>
          </w:p>
        </w:tc>
      </w:tr>
    </w:tbl>
    <w:p w14:paraId="51DC11F1" w14:textId="77777777" w:rsidR="004176AD" w:rsidRPr="003F347D" w:rsidRDefault="004176AD" w:rsidP="003F347D">
      <w:pPr>
        <w:pStyle w:val="11"/>
      </w:pPr>
      <w:bookmarkStart w:id="5" w:name="_Toc26892220"/>
      <w:bookmarkStart w:id="6" w:name="_Toc26892267"/>
      <w:bookmarkStart w:id="7" w:name="_Ref26892608"/>
      <w:r w:rsidRPr="003F347D">
        <w:lastRenderedPageBreak/>
        <w:t>Запуск</w:t>
      </w:r>
      <w:r w:rsidR="00F07A9F" w:rsidRPr="003F347D">
        <w:t xml:space="preserve"> и </w:t>
      </w:r>
      <w:r w:rsidR="00720FD3" w:rsidRPr="003F347D">
        <w:t xml:space="preserve">начало </w:t>
      </w:r>
      <w:r w:rsidR="00F07A9F" w:rsidRPr="003F347D">
        <w:t>работ</w:t>
      </w:r>
      <w:r w:rsidR="00720FD3" w:rsidRPr="003F347D">
        <w:t>ы</w:t>
      </w:r>
      <w:r w:rsidR="00F07A9F" w:rsidRPr="003F347D">
        <w:t xml:space="preserve"> с</w:t>
      </w:r>
      <w:r w:rsidRPr="003F347D">
        <w:t xml:space="preserve"> Систем</w:t>
      </w:r>
      <w:r w:rsidR="00F07A9F" w:rsidRPr="003F347D">
        <w:t>ой</w:t>
      </w:r>
      <w:bookmarkEnd w:id="1"/>
      <w:bookmarkEnd w:id="5"/>
      <w:bookmarkEnd w:id="6"/>
      <w:bookmarkEnd w:id="7"/>
    </w:p>
    <w:p w14:paraId="02A93208" w14:textId="77777777" w:rsidR="007714C4" w:rsidRDefault="007714C4" w:rsidP="007714C4">
      <w:pPr>
        <w:pStyle w:val="20"/>
      </w:pPr>
      <w:bookmarkStart w:id="8" w:name="_Toc25325668"/>
      <w:bookmarkStart w:id="9" w:name="_Toc26892221"/>
      <w:bookmarkStart w:id="10" w:name="_Toc26892268"/>
      <w:r>
        <w:t>Запуск Системы</w:t>
      </w:r>
      <w:bookmarkEnd w:id="8"/>
      <w:bookmarkEnd w:id="9"/>
      <w:bookmarkEnd w:id="10"/>
    </w:p>
    <w:p w14:paraId="2FF10A77" w14:textId="77777777" w:rsidR="004176AD" w:rsidRPr="00252439" w:rsidRDefault="004176AD" w:rsidP="003F347D">
      <w:pPr>
        <w:pStyle w:val="phnormal"/>
        <w:rPr>
          <w:b/>
        </w:rPr>
      </w:pPr>
      <w:r w:rsidRPr="00252439">
        <w:t>Начало работы с системой «БАРС.Web-Электронная Школа» содержит следующую последовательность действий:</w:t>
      </w:r>
    </w:p>
    <w:p w14:paraId="4D2B3B7E" w14:textId="77777777" w:rsidR="004176AD" w:rsidRPr="0024567C" w:rsidRDefault="0024567C" w:rsidP="00FF32B8">
      <w:pPr>
        <w:pStyle w:val="phlistitemized1"/>
        <w:rPr>
          <w:lang w:val="en-US"/>
        </w:rPr>
      </w:pPr>
      <w:r w:rsidRPr="00252439">
        <w:t>З</w:t>
      </w:r>
      <w:r w:rsidR="004176AD" w:rsidRPr="00252439">
        <w:t>апустит</w:t>
      </w:r>
      <w:r>
        <w:t>е</w:t>
      </w:r>
      <w:r w:rsidRPr="0024567C">
        <w:rPr>
          <w:lang w:val="en-US"/>
        </w:rPr>
        <w:t xml:space="preserve"> </w:t>
      </w:r>
      <w:r w:rsidR="004176AD" w:rsidRPr="00252439">
        <w:t>интернет</w:t>
      </w:r>
      <w:r w:rsidR="004176AD" w:rsidRPr="0024567C">
        <w:rPr>
          <w:lang w:val="en-US"/>
        </w:rPr>
        <w:t>-</w:t>
      </w:r>
      <w:r w:rsidR="004176AD" w:rsidRPr="00252439">
        <w:t>браузер</w:t>
      </w:r>
      <w:r w:rsidR="004D7665" w:rsidRPr="0024567C">
        <w:rPr>
          <w:lang w:val="en-US"/>
        </w:rPr>
        <w:t xml:space="preserve"> (</w:t>
      </w:r>
      <w:r w:rsidR="004D7665" w:rsidRPr="0024567C">
        <w:rPr>
          <w:rStyle w:val="15"/>
          <w:i w:val="0"/>
          <w:lang w:val="en-US"/>
        </w:rPr>
        <w:t xml:space="preserve">Mozilla Firefox, Opera, Safari, Google Chrome, Internet Explorer </w:t>
      </w:r>
      <w:r w:rsidR="004D7665">
        <w:rPr>
          <w:rStyle w:val="15"/>
          <w:i w:val="0"/>
        </w:rPr>
        <w:t>и</w:t>
      </w:r>
      <w:r w:rsidR="004D7665" w:rsidRPr="0024567C">
        <w:rPr>
          <w:rStyle w:val="15"/>
          <w:i w:val="0"/>
          <w:lang w:val="en-US"/>
        </w:rPr>
        <w:t xml:space="preserve"> </w:t>
      </w:r>
      <w:r w:rsidR="004D7665">
        <w:rPr>
          <w:rStyle w:val="15"/>
          <w:i w:val="0"/>
        </w:rPr>
        <w:t>др</w:t>
      </w:r>
      <w:r w:rsidR="004D7665" w:rsidRPr="0024567C">
        <w:rPr>
          <w:rStyle w:val="15"/>
          <w:i w:val="0"/>
          <w:lang w:val="en-US"/>
        </w:rPr>
        <w:t>.)</w:t>
      </w:r>
      <w:r w:rsidR="004176AD" w:rsidRPr="0024567C">
        <w:rPr>
          <w:lang w:val="en-US"/>
        </w:rPr>
        <w:t>;</w:t>
      </w:r>
    </w:p>
    <w:p w14:paraId="0E962D77" w14:textId="77777777" w:rsidR="004176AD" w:rsidRPr="00252439" w:rsidRDefault="004176AD" w:rsidP="00FF32B8">
      <w:pPr>
        <w:pStyle w:val="phlistitemized1"/>
        <w:rPr>
          <w:noProof/>
        </w:rPr>
      </w:pPr>
      <w:r w:rsidRPr="00252439">
        <w:rPr>
          <w:noProof/>
        </w:rPr>
        <w:t xml:space="preserve">В строке «Адрес» </w:t>
      </w:r>
      <w:r w:rsidR="0024567C">
        <w:rPr>
          <w:noProof/>
        </w:rPr>
        <w:t>введите</w:t>
      </w:r>
      <w:r w:rsidRPr="00252439">
        <w:rPr>
          <w:noProof/>
        </w:rPr>
        <w:t xml:space="preserve"> ссылк</w:t>
      </w:r>
      <w:r w:rsidR="0024567C">
        <w:rPr>
          <w:noProof/>
        </w:rPr>
        <w:t>у</w:t>
      </w:r>
      <w:r w:rsidRPr="00252439">
        <w:rPr>
          <w:noProof/>
        </w:rPr>
        <w:t xml:space="preserve"> на сайт Системы (ссылка выдается Администратором Системы);</w:t>
      </w:r>
    </w:p>
    <w:p w14:paraId="325AD5CB" w14:textId="77777777" w:rsidR="004176AD" w:rsidRDefault="0024567C" w:rsidP="00FF32B8">
      <w:pPr>
        <w:pStyle w:val="phlistitemized1"/>
        <w:rPr>
          <w:noProof/>
        </w:rPr>
      </w:pPr>
      <w:r>
        <w:rPr>
          <w:noProof/>
        </w:rPr>
        <w:t xml:space="preserve">Откроется </w:t>
      </w:r>
      <w:r w:rsidR="004176AD" w:rsidRPr="00252439">
        <w:rPr>
          <w:noProof/>
        </w:rPr>
        <w:t>окно</w:t>
      </w:r>
      <w:r w:rsidR="004176AD" w:rsidRPr="00252439">
        <w:t xml:space="preserve"> входа в систему</w:t>
      </w:r>
      <w:r w:rsidR="005D59B6">
        <w:t xml:space="preserve"> (</w:t>
      </w:r>
      <w:r w:rsidR="00867DE5">
        <w:fldChar w:fldCharType="begin"/>
      </w:r>
      <w:r w:rsidR="00867DE5">
        <w:instrText xml:space="preserve"> REF _Ref25326445 \h </w:instrText>
      </w:r>
      <w:r w:rsidR="00FF32B8">
        <w:instrText xml:space="preserve"> \* MERGEFORMAT </w:instrText>
      </w:r>
      <w:r w:rsidR="00867DE5">
        <w:fldChar w:fldCharType="separate"/>
      </w:r>
      <w:r w:rsidR="00FE3EB8">
        <w:t>Рисунок 1</w:t>
      </w:r>
      <w:r w:rsidR="00867DE5">
        <w:fldChar w:fldCharType="end"/>
      </w:r>
      <w:r w:rsidR="005D59B6">
        <w:t>)</w:t>
      </w:r>
      <w:r w:rsidR="004176AD" w:rsidRPr="00252439">
        <w:rPr>
          <w:noProof/>
        </w:rPr>
        <w:t xml:space="preserve">, в котором </w:t>
      </w:r>
      <w:r w:rsidR="007375BA">
        <w:rPr>
          <w:noProof/>
        </w:rPr>
        <w:t>необходимо</w:t>
      </w:r>
      <w:r w:rsidR="00883D1E">
        <w:rPr>
          <w:noProof/>
        </w:rPr>
        <w:t xml:space="preserve"> заполнить </w:t>
      </w:r>
      <w:r w:rsidR="004176AD" w:rsidRPr="00252439">
        <w:rPr>
          <w:noProof/>
        </w:rPr>
        <w:t>поля:</w:t>
      </w:r>
    </w:p>
    <w:p w14:paraId="61C8A2FD" w14:textId="77777777" w:rsidR="005D59B6" w:rsidRDefault="00883D1E" w:rsidP="00FF32B8">
      <w:pPr>
        <w:pStyle w:val="phlistitemized2"/>
        <w:rPr>
          <w:noProof/>
        </w:rPr>
      </w:pPr>
      <w:r>
        <w:rPr>
          <w:noProof/>
        </w:rPr>
        <w:t>«Логин» – вводите</w:t>
      </w:r>
      <w:r w:rsidR="005D59B6" w:rsidRPr="00252439">
        <w:rPr>
          <w:noProof/>
        </w:rPr>
        <w:t xml:space="preserve"> логин, под которым Пользователь входит в Систему;</w:t>
      </w:r>
    </w:p>
    <w:p w14:paraId="6921A05F" w14:textId="77777777" w:rsidR="005D59B6" w:rsidRPr="005D59B6" w:rsidRDefault="00883D1E" w:rsidP="00FF32B8">
      <w:pPr>
        <w:pStyle w:val="phlistitemized2"/>
        <w:rPr>
          <w:noProof/>
        </w:rPr>
      </w:pPr>
      <w:r>
        <w:rPr>
          <w:noProof/>
        </w:rPr>
        <w:t>«</w:t>
      </w:r>
      <w:r w:rsidR="005D59B6" w:rsidRPr="005D59B6">
        <w:rPr>
          <w:noProof/>
        </w:rPr>
        <w:t>П</w:t>
      </w:r>
      <w:r>
        <w:rPr>
          <w:noProof/>
        </w:rPr>
        <w:t>ароль» – в</w:t>
      </w:r>
      <w:r w:rsidR="005D59B6" w:rsidRPr="005D59B6">
        <w:rPr>
          <w:noProof/>
        </w:rPr>
        <w:t>водится пароль, под которым Пользователь входит в Систему.</w:t>
      </w:r>
    </w:p>
    <w:p w14:paraId="4A123BE5" w14:textId="77777777" w:rsidR="003F347D" w:rsidRDefault="00521B44" w:rsidP="003F347D">
      <w:pPr>
        <w:pStyle w:val="phfigure"/>
      </w:pPr>
      <w:r>
        <w:rPr>
          <w:noProof/>
        </w:rPr>
        <w:drawing>
          <wp:inline distT="0" distB="0" distL="0" distR="0" wp14:anchorId="09A7FD37" wp14:editId="0CA9E1A7">
            <wp:extent cx="3124200" cy="229158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0A2CC" w14:textId="77777777" w:rsidR="004176AD" w:rsidRPr="003F347D" w:rsidRDefault="003F347D" w:rsidP="003F347D">
      <w:pPr>
        <w:pStyle w:val="phfiguretitle"/>
        <w:rPr>
          <w:sz w:val="18"/>
        </w:rPr>
      </w:pPr>
      <w:bookmarkStart w:id="11" w:name="_Ref2532644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</w:instrText>
      </w:r>
      <w:r w:rsidR="00876A7D">
        <w:instrText xml:space="preserve">EQ Рисунок \* ARABIC </w:instrText>
      </w:r>
      <w:r w:rsidR="00876A7D">
        <w:fldChar w:fldCharType="separate"/>
      </w:r>
      <w:r w:rsidR="00FE3EB8">
        <w:rPr>
          <w:noProof/>
        </w:rPr>
        <w:t>1</w:t>
      </w:r>
      <w:r w:rsidR="00876A7D">
        <w:rPr>
          <w:noProof/>
        </w:rPr>
        <w:fldChar w:fldCharType="end"/>
      </w:r>
      <w:bookmarkEnd w:id="11"/>
      <w:r>
        <w:t xml:space="preserve"> – </w:t>
      </w:r>
      <w:r w:rsidR="00521B44" w:rsidRPr="007714C4">
        <w:t>Окно входа в Систему.</w:t>
      </w:r>
    </w:p>
    <w:p w14:paraId="1FC24773" w14:textId="77777777" w:rsidR="004176AD" w:rsidRPr="00252439" w:rsidRDefault="004176AD" w:rsidP="007714C4">
      <w:pPr>
        <w:pStyle w:val="a6"/>
        <w:tabs>
          <w:tab w:val="left" w:pos="851"/>
        </w:tabs>
        <w:rPr>
          <w:noProof/>
          <w:szCs w:val="20"/>
        </w:rPr>
      </w:pPr>
      <w:r w:rsidRPr="00252439">
        <w:rPr>
          <w:noProof/>
          <w:szCs w:val="20"/>
        </w:rPr>
        <w:t xml:space="preserve">После заполнения полей </w:t>
      </w:r>
      <w:r w:rsidR="00F7099B">
        <w:rPr>
          <w:noProof/>
          <w:szCs w:val="20"/>
        </w:rPr>
        <w:t>нажмите</w:t>
      </w:r>
      <w:r w:rsidRPr="00252439">
        <w:rPr>
          <w:noProof/>
          <w:szCs w:val="20"/>
        </w:rPr>
        <w:t xml:space="preserve"> кнопку «Вход».</w:t>
      </w:r>
    </w:p>
    <w:p w14:paraId="7B3BCA5C" w14:textId="77777777" w:rsidR="004176AD" w:rsidRPr="00252439" w:rsidRDefault="004176AD" w:rsidP="003F347D">
      <w:pPr>
        <w:pStyle w:val="phnormal"/>
      </w:pPr>
      <w:r w:rsidRPr="00E279A4">
        <w:rPr>
          <w:rStyle w:val="ab"/>
          <w:sz w:val="24"/>
        </w:rPr>
        <w:t>Примечание</w:t>
      </w:r>
      <w:r w:rsidR="003F347D" w:rsidRPr="003F347D">
        <w:rPr>
          <w:rStyle w:val="ab"/>
          <w:b w:val="0"/>
          <w:sz w:val="24"/>
        </w:rPr>
        <w:t xml:space="preserve"> – </w:t>
      </w:r>
      <w:r w:rsidRPr="00252439">
        <w:t>Логин и пароль для входа в Систему присваивается Администратором Системы.</w:t>
      </w:r>
    </w:p>
    <w:p w14:paraId="3FCF257B" w14:textId="77777777" w:rsidR="007714C4" w:rsidRPr="008A0E17" w:rsidRDefault="007714C4" w:rsidP="007714C4">
      <w:pPr>
        <w:pStyle w:val="20"/>
      </w:pPr>
      <w:bookmarkStart w:id="12" w:name="_Toc25325669"/>
      <w:bookmarkStart w:id="13" w:name="_Toc26892222"/>
      <w:bookmarkStart w:id="14" w:name="_Toc26892269"/>
      <w:r w:rsidRPr="008A0E17">
        <w:lastRenderedPageBreak/>
        <w:t>Восстановление пароля</w:t>
      </w:r>
      <w:bookmarkEnd w:id="12"/>
      <w:bookmarkEnd w:id="13"/>
      <w:bookmarkEnd w:id="14"/>
    </w:p>
    <w:p w14:paraId="08DDB57B" w14:textId="77777777" w:rsidR="007714C4" w:rsidRDefault="000E5FD9" w:rsidP="007714C4">
      <w:pPr>
        <w:pStyle w:val="a6"/>
      </w:pPr>
      <w:r>
        <w:t>Е</w:t>
      </w:r>
      <w:r w:rsidR="007714C4" w:rsidRPr="000C614C">
        <w:rPr>
          <w:rStyle w:val="phnormal0"/>
        </w:rPr>
        <w:t>сли пользователь забыл пароль, его можно восстановить. Для этого необходимо воспользоваться ссылкой «Забыли пароль?» (</w:t>
      </w:r>
      <w:r w:rsidR="000C614C" w:rsidRPr="000C614C">
        <w:rPr>
          <w:rStyle w:val="phnormal0"/>
        </w:rPr>
        <w:fldChar w:fldCharType="begin"/>
      </w:r>
      <w:r w:rsidR="000C614C" w:rsidRPr="000C614C">
        <w:rPr>
          <w:rStyle w:val="phnormal0"/>
        </w:rPr>
        <w:instrText xml:space="preserve"> REF _Ref25326445 \h </w:instrText>
      </w:r>
      <w:r w:rsidR="000C614C">
        <w:rPr>
          <w:rStyle w:val="phnormal0"/>
        </w:rPr>
        <w:instrText xml:space="preserve"> \* MERGEFORMAT </w:instrText>
      </w:r>
      <w:r w:rsidR="000C614C" w:rsidRPr="000C614C">
        <w:rPr>
          <w:rStyle w:val="phnormal0"/>
        </w:rPr>
      </w:r>
      <w:r w:rsidR="000C614C" w:rsidRPr="000C614C">
        <w:rPr>
          <w:rStyle w:val="phnormal0"/>
        </w:rPr>
        <w:fldChar w:fldCharType="separate"/>
      </w:r>
      <w:r w:rsidR="00FE3EB8" w:rsidRPr="00FE3EB8">
        <w:rPr>
          <w:rStyle w:val="phnormal0"/>
        </w:rPr>
        <w:t>Рисунок 1</w:t>
      </w:r>
      <w:r w:rsidR="000C614C" w:rsidRPr="000C614C">
        <w:rPr>
          <w:rStyle w:val="phnormal0"/>
        </w:rPr>
        <w:fldChar w:fldCharType="end"/>
      </w:r>
      <w:r w:rsidR="007714C4" w:rsidRPr="000C614C">
        <w:rPr>
          <w:rStyle w:val="phnormal0"/>
        </w:rPr>
        <w:t>). Перейдя по данной ссылке, откроется окно восстановления пароля (</w:t>
      </w:r>
      <w:r w:rsidR="00775C56">
        <w:rPr>
          <w:rStyle w:val="phnormal0"/>
        </w:rPr>
        <w:fldChar w:fldCharType="begin"/>
      </w:r>
      <w:r w:rsidR="00775C56">
        <w:rPr>
          <w:rStyle w:val="phnormal0"/>
        </w:rPr>
        <w:instrText xml:space="preserve"> REF _Ref25328989 \h </w:instrText>
      </w:r>
      <w:r w:rsidR="00775C56">
        <w:rPr>
          <w:rStyle w:val="phnormal0"/>
        </w:rPr>
      </w:r>
      <w:r w:rsidR="00775C56">
        <w:rPr>
          <w:rStyle w:val="phnormal0"/>
        </w:rPr>
        <w:fldChar w:fldCharType="separate"/>
      </w:r>
      <w:r w:rsidR="00FE3EB8">
        <w:t>Рисунок </w:t>
      </w:r>
      <w:r w:rsidR="00FE3EB8">
        <w:rPr>
          <w:noProof/>
        </w:rPr>
        <w:t>2</w:t>
      </w:r>
      <w:r w:rsidR="00775C56">
        <w:rPr>
          <w:rStyle w:val="phnormal0"/>
        </w:rPr>
        <w:fldChar w:fldCharType="end"/>
      </w:r>
      <w:r w:rsidR="007714C4" w:rsidRPr="000C614C">
        <w:rPr>
          <w:rStyle w:val="phnormal0"/>
        </w:rPr>
        <w:t>).</w:t>
      </w:r>
    </w:p>
    <w:p w14:paraId="3C87E256" w14:textId="77777777" w:rsidR="008349FC" w:rsidRDefault="007714C4" w:rsidP="008349FC">
      <w:pPr>
        <w:pStyle w:val="phfigure"/>
      </w:pPr>
      <w:r>
        <w:rPr>
          <w:noProof/>
        </w:rPr>
        <w:drawing>
          <wp:inline distT="0" distB="0" distL="0" distR="0" wp14:anchorId="6C427FC2" wp14:editId="4E2C293E">
            <wp:extent cx="2438400" cy="180975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02CEFD" w14:textId="77777777" w:rsidR="007714C4" w:rsidRPr="008349FC" w:rsidRDefault="008349FC" w:rsidP="008349FC">
      <w:pPr>
        <w:pStyle w:val="phfiguretitle"/>
        <w:rPr>
          <w:sz w:val="18"/>
          <w:szCs w:val="18"/>
        </w:rPr>
      </w:pPr>
      <w:bookmarkStart w:id="15" w:name="_Ref25328989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</w:t>
      </w:r>
      <w:r w:rsidR="00876A7D">
        <w:rPr>
          <w:noProof/>
        </w:rPr>
        <w:fldChar w:fldCharType="end"/>
      </w:r>
      <w:bookmarkEnd w:id="15"/>
      <w:r>
        <w:t xml:space="preserve"> – Окно восстановления пароля</w:t>
      </w:r>
    </w:p>
    <w:p w14:paraId="3ACBA045" w14:textId="77777777" w:rsidR="007714C4" w:rsidRPr="008349FC" w:rsidRDefault="007714C4" w:rsidP="007714C4">
      <w:pPr>
        <w:pStyle w:val="a6"/>
        <w:rPr>
          <w:rStyle w:val="phnormal0"/>
        </w:rPr>
      </w:pPr>
      <w:r>
        <w:t xml:space="preserve">В </w:t>
      </w:r>
      <w:r w:rsidRPr="008349FC">
        <w:rPr>
          <w:rStyle w:val="phnormal0"/>
        </w:rPr>
        <w:t>открывшемся окне необходимо ввести адрес электронной почты (E-mail), который был введен при создании учетной записи пользователя администратором. После указания электронной почты необходимо нажать кнопку «Далее», после чего Система вышлет на указанную электронную почту письмо следующего примерного содержания:</w:t>
      </w:r>
    </w:p>
    <w:p w14:paraId="30D0412C" w14:textId="77777777" w:rsidR="007714C4" w:rsidRPr="00DF6C30" w:rsidRDefault="007714C4" w:rsidP="00DF6C30">
      <w:pPr>
        <w:pStyle w:val="phnormal"/>
        <w:rPr>
          <w:i/>
        </w:rPr>
      </w:pPr>
      <w:r w:rsidRPr="00DF6C30">
        <w:rPr>
          <w:i/>
        </w:rPr>
        <w:t>Вы получили это письмо, т.к. вы отправили запрос на сброс пароля для вашей учетной записи на сайте [ссылка на сайт].</w:t>
      </w:r>
    </w:p>
    <w:p w14:paraId="4061011D" w14:textId="77777777" w:rsidR="007714C4" w:rsidRPr="00DF6C30" w:rsidRDefault="007714C4" w:rsidP="00DF6C30">
      <w:pPr>
        <w:pStyle w:val="phnormal"/>
        <w:rPr>
          <w:i/>
        </w:rPr>
      </w:pPr>
      <w:r w:rsidRPr="00DF6C30">
        <w:rPr>
          <w:i/>
        </w:rPr>
        <w:t>Пожалуйста, перейдите по ссылке, указанной далее, и укажите новый пароль:</w:t>
      </w:r>
    </w:p>
    <w:p w14:paraId="64747DFD" w14:textId="77777777" w:rsidR="007714C4" w:rsidRPr="00DF6C30" w:rsidRDefault="007714C4" w:rsidP="00DF6C30">
      <w:pPr>
        <w:pStyle w:val="phnormal"/>
        <w:rPr>
          <w:i/>
        </w:rPr>
      </w:pPr>
      <w:r w:rsidRPr="00DF6C30">
        <w:rPr>
          <w:i/>
        </w:rPr>
        <w:t>[ссылка для восстановления пароля]</w:t>
      </w:r>
    </w:p>
    <w:p w14:paraId="6412458C" w14:textId="77777777" w:rsidR="007714C4" w:rsidRPr="00DF6C30" w:rsidRDefault="007714C4" w:rsidP="00DF6C30">
      <w:pPr>
        <w:pStyle w:val="phnormal"/>
        <w:rPr>
          <w:i/>
        </w:rPr>
      </w:pPr>
      <w:r w:rsidRPr="00DF6C30">
        <w:rPr>
          <w:i/>
        </w:rPr>
        <w:t>Ваше имя пользователя, на тот случай, если вы забыли: [имя учетной записи (логин)]</w:t>
      </w:r>
    </w:p>
    <w:p w14:paraId="2C03089E" w14:textId="77777777" w:rsidR="007714C4" w:rsidRPr="00DF6C30" w:rsidRDefault="007714C4" w:rsidP="00DF6C30">
      <w:pPr>
        <w:pStyle w:val="phnormal"/>
        <w:rPr>
          <w:i/>
        </w:rPr>
      </w:pPr>
      <w:r w:rsidRPr="00DF6C30">
        <w:rPr>
          <w:i/>
        </w:rPr>
        <w:t>Благодарим за пользование нашим сайтом!</w:t>
      </w:r>
    </w:p>
    <w:p w14:paraId="0B6E5970" w14:textId="77777777" w:rsidR="007714C4" w:rsidRPr="008828B4" w:rsidRDefault="007714C4" w:rsidP="008828B4">
      <w:pPr>
        <w:pStyle w:val="phnormal"/>
      </w:pPr>
      <w:r>
        <w:t xml:space="preserve">После </w:t>
      </w:r>
      <w:r w:rsidRPr="008828B4">
        <w:t xml:space="preserve">получения данного письма </w:t>
      </w:r>
      <w:r w:rsidR="00014241">
        <w:t>перейдите</w:t>
      </w:r>
      <w:r w:rsidRPr="008828B4">
        <w:t xml:space="preserve"> по ссылке для восстановления пароля, после чего откроется окно, в котором Система предложит пользователю ввести новый пароль (</w:t>
      </w:r>
      <w:r w:rsidR="00C35A48">
        <w:fldChar w:fldCharType="begin"/>
      </w:r>
      <w:r w:rsidR="00C35A48">
        <w:instrText xml:space="preserve"> REF _Ref25326715 \h </w:instrText>
      </w:r>
      <w:r w:rsidR="00C35A48">
        <w:fldChar w:fldCharType="separate"/>
      </w:r>
      <w:r w:rsidR="00FE3EB8">
        <w:t>Рисунок </w:t>
      </w:r>
      <w:r w:rsidR="00FE3EB8">
        <w:rPr>
          <w:noProof/>
        </w:rPr>
        <w:t>3</w:t>
      </w:r>
      <w:r w:rsidR="00C35A48">
        <w:fldChar w:fldCharType="end"/>
      </w:r>
      <w:r w:rsidRPr="008828B4">
        <w:t>).</w:t>
      </w:r>
    </w:p>
    <w:p w14:paraId="2369CE78" w14:textId="77777777" w:rsidR="007714C4" w:rsidRDefault="0040539C" w:rsidP="008828B4">
      <w:pPr>
        <w:pStyle w:val="phnormal"/>
      </w:pPr>
      <w:r w:rsidRPr="0040539C">
        <w:rPr>
          <w:b/>
        </w:rPr>
        <w:t>Примечание</w:t>
      </w:r>
      <w:r w:rsidRPr="0040539C">
        <w:t xml:space="preserve"> –</w:t>
      </w:r>
      <w:r w:rsidR="00775C56">
        <w:rPr>
          <w:i/>
        </w:rPr>
        <w:t xml:space="preserve"> </w:t>
      </w:r>
      <w:r w:rsidR="007714C4" w:rsidRPr="0040539C">
        <w:t>Перейти</w:t>
      </w:r>
      <w:r w:rsidR="007714C4">
        <w:t xml:space="preserve"> по данной ссылке можно только один раз.</w:t>
      </w:r>
    </w:p>
    <w:p w14:paraId="2D228E96" w14:textId="77777777" w:rsidR="00FD3E74" w:rsidRDefault="007714C4" w:rsidP="00FD3E74">
      <w:pPr>
        <w:pStyle w:val="phfigure"/>
      </w:pPr>
      <w:r>
        <w:rPr>
          <w:noProof/>
        </w:rPr>
        <w:lastRenderedPageBreak/>
        <w:drawing>
          <wp:inline distT="0" distB="0" distL="0" distR="0" wp14:anchorId="0F36FB6E" wp14:editId="4B585E83">
            <wp:extent cx="2781300" cy="2047875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4E4CA" w14:textId="77777777" w:rsidR="007714C4" w:rsidRPr="00FD3E74" w:rsidRDefault="00FD3E74" w:rsidP="00FD3E74">
      <w:pPr>
        <w:pStyle w:val="phfiguretitle"/>
        <w:rPr>
          <w:szCs w:val="18"/>
        </w:rPr>
      </w:pPr>
      <w:bookmarkStart w:id="16" w:name="_Ref2532671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</w:t>
      </w:r>
      <w:r w:rsidR="00876A7D">
        <w:rPr>
          <w:noProof/>
        </w:rPr>
        <w:fldChar w:fldCharType="end"/>
      </w:r>
      <w:bookmarkEnd w:id="16"/>
      <w:r>
        <w:t xml:space="preserve"> – Окно введения нового пароля</w:t>
      </w:r>
    </w:p>
    <w:p w14:paraId="1989DA20" w14:textId="77777777" w:rsidR="00357A73" w:rsidRDefault="007714C4" w:rsidP="00D8212B">
      <w:pPr>
        <w:pStyle w:val="phnormal"/>
      </w:pPr>
      <w:r w:rsidRPr="00D8212B">
        <w:rPr>
          <w:rStyle w:val="phnormal0"/>
        </w:rPr>
        <w:t>В окне введения нового пароля необходимо заполнить два поля, в которых требуется ввести новый пароль и подтвердить его, после чего нажать кнопку «Далее». Если пароли введены корректно (т.е. все символы в полях «Новый пароль» и «Подтверждение</w:t>
      </w:r>
      <w:r w:rsidRPr="00CA4574">
        <w:t>» совпали), Система выдаст сообщение</w:t>
      </w:r>
      <w:r w:rsidR="00970932">
        <w:t>:</w:t>
      </w:r>
    </w:p>
    <w:p w14:paraId="5881AEB4" w14:textId="77777777" w:rsidR="00357A73" w:rsidRPr="00357A73" w:rsidRDefault="007714C4" w:rsidP="00D8212B">
      <w:pPr>
        <w:pStyle w:val="phnormal"/>
        <w:rPr>
          <w:i/>
        </w:rPr>
      </w:pPr>
      <w:r w:rsidRPr="00357A73">
        <w:rPr>
          <w:i/>
        </w:rPr>
        <w:t>«Новый пароль установлен!»</w:t>
      </w:r>
      <w:r w:rsidR="00E80DD1" w:rsidRPr="00357A73">
        <w:rPr>
          <w:i/>
        </w:rPr>
        <w:t>.</w:t>
      </w:r>
    </w:p>
    <w:p w14:paraId="02180842" w14:textId="77777777" w:rsidR="007714C4" w:rsidRPr="00D8212B" w:rsidRDefault="007714C4" w:rsidP="00D8212B">
      <w:pPr>
        <w:pStyle w:val="phnormal"/>
      </w:pPr>
      <w:r w:rsidRPr="00CA4574">
        <w:t>Для продолжения работы необходимо нажать кнопку «ОК», после чего откроется окно входа в Систему (</w:t>
      </w:r>
      <w:r w:rsidR="00707541">
        <w:t xml:space="preserve">см. </w:t>
      </w:r>
      <w:r w:rsidR="0061218C" w:rsidRPr="00CA4574">
        <w:fldChar w:fldCharType="begin"/>
      </w:r>
      <w:r w:rsidR="0061218C" w:rsidRPr="00CA4574">
        <w:instrText xml:space="preserve"> REF _Ref25326445 \h </w:instrText>
      </w:r>
      <w:r w:rsidR="00D8212B" w:rsidRPr="00CA4574">
        <w:instrText xml:space="preserve"> \* MERGEFORMAT </w:instrText>
      </w:r>
      <w:r w:rsidR="0061218C" w:rsidRPr="00CA4574">
        <w:fldChar w:fldCharType="separate"/>
      </w:r>
      <w:r w:rsidR="00FE3EB8">
        <w:t>Рисунок 1</w:t>
      </w:r>
      <w:r w:rsidR="0061218C" w:rsidRPr="00CA4574">
        <w:fldChar w:fldCharType="end"/>
      </w:r>
      <w:r w:rsidRPr="00CA4574">
        <w:t>), в котором необходимо ввести логин (логин остается прежним после смены пароля) и новый пароль, после чего нажать кнопку «Вход».</w:t>
      </w:r>
    </w:p>
    <w:p w14:paraId="6F018FC9" w14:textId="77777777" w:rsidR="007714C4" w:rsidRPr="008828B4" w:rsidRDefault="007714C4" w:rsidP="008828B4">
      <w:pPr>
        <w:pStyle w:val="20"/>
      </w:pPr>
      <w:bookmarkStart w:id="17" w:name="_Toc25325670"/>
      <w:bookmarkStart w:id="18" w:name="_Toc26892223"/>
      <w:bookmarkStart w:id="19" w:name="_Toc26892270"/>
      <w:r w:rsidRPr="008828B4">
        <w:t>Главная страница Системы для родителя и ученика</w:t>
      </w:r>
      <w:bookmarkEnd w:id="17"/>
      <w:bookmarkEnd w:id="18"/>
      <w:bookmarkEnd w:id="19"/>
    </w:p>
    <w:p w14:paraId="29F5FAA0" w14:textId="77777777" w:rsidR="00C965B4" w:rsidRDefault="004176AD" w:rsidP="00F90F53">
      <w:pPr>
        <w:pStyle w:val="phnormal"/>
      </w:pPr>
      <w:r w:rsidRPr="00E279A4">
        <w:t>После входа в Систему открывается главная Web-</w:t>
      </w:r>
      <w:r w:rsidR="00132411">
        <w:t>страница Системы</w:t>
      </w:r>
      <w:r w:rsidR="0003539F">
        <w:t xml:space="preserve"> для </w:t>
      </w:r>
      <w:r w:rsidR="007E3565">
        <w:t>родителя</w:t>
      </w:r>
      <w:r w:rsidR="00EB0FC2">
        <w:t xml:space="preserve"> (</w:t>
      </w:r>
      <w:r w:rsidR="00E15392">
        <w:fldChar w:fldCharType="begin"/>
      </w:r>
      <w:r w:rsidR="00E15392">
        <w:instrText xml:space="preserve"> REF _Ref25326762 \h </w:instrText>
      </w:r>
      <w:r w:rsidR="00E15392">
        <w:fldChar w:fldCharType="separate"/>
      </w:r>
      <w:r w:rsidR="00FE3EB8">
        <w:t>Рисунок </w:t>
      </w:r>
      <w:r w:rsidR="00FE3EB8">
        <w:rPr>
          <w:noProof/>
        </w:rPr>
        <w:t>4</w:t>
      </w:r>
      <w:r w:rsidR="00E15392">
        <w:fldChar w:fldCharType="end"/>
      </w:r>
      <w:r w:rsidR="00EB0FC2">
        <w:t>)</w:t>
      </w:r>
      <w:r w:rsidR="00132411">
        <w:t>.</w:t>
      </w:r>
    </w:p>
    <w:p w14:paraId="5C9C8631" w14:textId="77777777" w:rsidR="00644094" w:rsidRDefault="00644094" w:rsidP="007714C4">
      <w:pPr>
        <w:pStyle w:val="a6"/>
        <w:keepNext/>
        <w:spacing w:line="276" w:lineRule="auto"/>
        <w:ind w:firstLine="0"/>
        <w:sectPr w:rsidR="00644094" w:rsidSect="00A97879">
          <w:footerReference w:type="default" r:id="rId12"/>
          <w:headerReference w:type="first" r:id="rId13"/>
          <w:footerReference w:type="first" r:id="rId14"/>
          <w:pgSz w:w="11906" w:h="16838"/>
          <w:pgMar w:top="567" w:right="1134" w:bottom="1134" w:left="1134" w:header="709" w:footer="709" w:gutter="0"/>
          <w:cols w:space="708"/>
          <w:titlePg/>
          <w:docGrid w:linePitch="360"/>
        </w:sectPr>
      </w:pPr>
    </w:p>
    <w:p w14:paraId="7BD4FD3C" w14:textId="77777777" w:rsidR="00F90F53" w:rsidRDefault="009674AC" w:rsidP="00D01D09">
      <w:pPr>
        <w:pStyle w:val="phfigure"/>
      </w:pPr>
      <w:r>
        <w:rPr>
          <w:noProof/>
        </w:rPr>
        <w:lastRenderedPageBreak/>
        <w:drawing>
          <wp:inline distT="0" distB="0" distL="0" distR="0" wp14:anchorId="182EA03C" wp14:editId="4FC5CCB4">
            <wp:extent cx="9919411" cy="471246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40354" cy="472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D52B" w14:textId="77777777" w:rsidR="00EB0FC2" w:rsidRPr="007714C4" w:rsidRDefault="00F90F53" w:rsidP="00F90F53">
      <w:pPr>
        <w:pStyle w:val="phfiguretitle"/>
      </w:pPr>
      <w:bookmarkStart w:id="20" w:name="_Ref2532676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</w:t>
      </w:r>
      <w:r w:rsidR="00876A7D">
        <w:rPr>
          <w:noProof/>
        </w:rPr>
        <w:fldChar w:fldCharType="end"/>
      </w:r>
      <w:bookmarkEnd w:id="20"/>
      <w:r>
        <w:t xml:space="preserve"> – </w:t>
      </w:r>
      <w:commentRangeStart w:id="21"/>
      <w:r w:rsidR="007714C4" w:rsidRPr="007714C4">
        <w:t>Главная страница Системы для родителя</w:t>
      </w:r>
      <w:commentRangeEnd w:id="21"/>
      <w:r w:rsidR="00B1792F">
        <w:rPr>
          <w:rStyle w:val="aff9"/>
          <w:rFonts w:cs="Times New Roman"/>
        </w:rPr>
        <w:commentReference w:id="21"/>
      </w:r>
    </w:p>
    <w:p w14:paraId="6F159B86" w14:textId="77777777" w:rsidR="00644094" w:rsidRDefault="00644094" w:rsidP="00E279A4">
      <w:pPr>
        <w:pStyle w:val="a6"/>
        <w:sectPr w:rsidR="00644094" w:rsidSect="00EA6844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2AFC59C5" w14:textId="77777777" w:rsidR="004176AD" w:rsidRDefault="00132411" w:rsidP="00E15392">
      <w:pPr>
        <w:pStyle w:val="phnormal"/>
      </w:pPr>
      <w:r>
        <w:lastRenderedPageBreak/>
        <w:t>На главной странице Систе</w:t>
      </w:r>
      <w:r w:rsidR="00825442">
        <w:t>мы расположены следующие разделы</w:t>
      </w:r>
      <w:r>
        <w:t>:</w:t>
      </w:r>
    </w:p>
    <w:p w14:paraId="2E0C983C" w14:textId="77777777" w:rsidR="00132411" w:rsidRPr="00132411" w:rsidRDefault="00C06195" w:rsidP="00B01899">
      <w:pPr>
        <w:pStyle w:val="phlistitemized1"/>
        <w:rPr>
          <w:noProof/>
        </w:rPr>
      </w:pPr>
      <w:r>
        <w:t>«</w:t>
      </w:r>
      <w:r w:rsidR="00132411">
        <w:t>Дневник</w:t>
      </w:r>
      <w:r>
        <w:t>»</w:t>
      </w:r>
      <w:r w:rsidR="00132411">
        <w:t>;</w:t>
      </w:r>
    </w:p>
    <w:p w14:paraId="3438FC15" w14:textId="77777777" w:rsidR="00132411" w:rsidRPr="00132411" w:rsidRDefault="00C06195" w:rsidP="00B01899">
      <w:pPr>
        <w:pStyle w:val="phlistitemized1"/>
        <w:rPr>
          <w:noProof/>
        </w:rPr>
      </w:pPr>
      <w:r>
        <w:t>«</w:t>
      </w:r>
      <w:r w:rsidR="00132411">
        <w:t>Расписание</w:t>
      </w:r>
      <w:r>
        <w:t>»</w:t>
      </w:r>
      <w:r w:rsidR="00132411">
        <w:t>;</w:t>
      </w:r>
    </w:p>
    <w:p w14:paraId="092B73A5" w14:textId="77777777" w:rsidR="007714C4" w:rsidRPr="00132411" w:rsidRDefault="00C06195" w:rsidP="00B01899">
      <w:pPr>
        <w:pStyle w:val="phlistitemized1"/>
        <w:rPr>
          <w:noProof/>
        </w:rPr>
      </w:pPr>
      <w:r>
        <w:t>«</w:t>
      </w:r>
      <w:r w:rsidR="007714C4">
        <w:t>Оценки</w:t>
      </w:r>
      <w:r>
        <w:t>»</w:t>
      </w:r>
      <w:r w:rsidR="007714C4">
        <w:t>;</w:t>
      </w:r>
    </w:p>
    <w:p w14:paraId="63003564" w14:textId="77777777" w:rsidR="00F7099B" w:rsidRPr="00F7099B" w:rsidRDefault="00C06195" w:rsidP="00B01899">
      <w:pPr>
        <w:pStyle w:val="phlistitemized1"/>
        <w:rPr>
          <w:noProof/>
        </w:rPr>
      </w:pPr>
      <w:r>
        <w:t>«</w:t>
      </w:r>
      <w:r w:rsidR="00F7099B">
        <w:t>Школа</w:t>
      </w:r>
      <w:r>
        <w:t>»</w:t>
      </w:r>
      <w:r w:rsidR="00F7099B">
        <w:t>;</w:t>
      </w:r>
    </w:p>
    <w:p w14:paraId="1A0D1CDD" w14:textId="77777777" w:rsidR="00132411" w:rsidRPr="000860FA" w:rsidRDefault="00C06195" w:rsidP="00B01899">
      <w:pPr>
        <w:pStyle w:val="phlistitemized1"/>
        <w:rPr>
          <w:noProof/>
        </w:rPr>
      </w:pPr>
      <w:r>
        <w:t>«</w:t>
      </w:r>
      <w:r w:rsidR="00132411">
        <w:t>Домашнее задание</w:t>
      </w:r>
      <w:r>
        <w:t>»</w:t>
      </w:r>
      <w:r w:rsidR="00132411">
        <w:t>;</w:t>
      </w:r>
    </w:p>
    <w:p w14:paraId="04191478" w14:textId="77777777" w:rsidR="000860FA" w:rsidRDefault="00C06195" w:rsidP="00B01899">
      <w:pPr>
        <w:pStyle w:val="phlistitemized1"/>
        <w:rPr>
          <w:noProof/>
        </w:rPr>
      </w:pPr>
      <w:r>
        <w:t>«</w:t>
      </w:r>
      <w:commentRangeStart w:id="22"/>
      <w:r w:rsidR="000860FA">
        <w:t>Портфолио</w:t>
      </w:r>
      <w:r>
        <w:t>»</w:t>
      </w:r>
      <w:r w:rsidR="000860FA">
        <w:t>;</w:t>
      </w:r>
    </w:p>
    <w:p w14:paraId="5132EC53" w14:textId="77777777" w:rsidR="00E863DA" w:rsidRPr="00E863DA" w:rsidRDefault="00C06195" w:rsidP="00B01899">
      <w:pPr>
        <w:pStyle w:val="phlistitemized1"/>
        <w:rPr>
          <w:noProof/>
        </w:rPr>
      </w:pPr>
      <w:r>
        <w:t>«</w:t>
      </w:r>
      <w:r w:rsidR="00E863DA">
        <w:t>Питание</w:t>
      </w:r>
      <w:r>
        <w:t>»</w:t>
      </w:r>
      <w:r w:rsidR="00E863DA">
        <w:rPr>
          <w:lang w:val="en-US"/>
        </w:rPr>
        <w:t>;</w:t>
      </w:r>
    </w:p>
    <w:p w14:paraId="29A116DA" w14:textId="77777777" w:rsidR="00E863DA" w:rsidRPr="00132411" w:rsidRDefault="00C06195" w:rsidP="00B01899">
      <w:pPr>
        <w:pStyle w:val="phlistitemized1"/>
        <w:rPr>
          <w:noProof/>
        </w:rPr>
      </w:pPr>
      <w:r>
        <w:t>«</w:t>
      </w:r>
      <w:r w:rsidR="00E863DA">
        <w:t>Посещаемость</w:t>
      </w:r>
      <w:r>
        <w:t>»</w:t>
      </w:r>
      <w:r w:rsidR="00E863DA">
        <w:rPr>
          <w:lang w:val="en-US"/>
        </w:rPr>
        <w:t>;</w:t>
      </w:r>
      <w:commentRangeEnd w:id="22"/>
      <w:r w:rsidR="00B1792F">
        <w:rPr>
          <w:rStyle w:val="aff9"/>
          <w:rFonts w:cs="Times New Roman"/>
          <w:lang w:eastAsia="ru-RU"/>
        </w:rPr>
        <w:commentReference w:id="22"/>
      </w:r>
    </w:p>
    <w:p w14:paraId="23F675D9" w14:textId="77777777" w:rsidR="00132411" w:rsidRPr="00E863DA" w:rsidRDefault="00C06195" w:rsidP="00B01899">
      <w:pPr>
        <w:pStyle w:val="phlistitemized1"/>
        <w:rPr>
          <w:noProof/>
        </w:rPr>
      </w:pPr>
      <w:r>
        <w:t>«</w:t>
      </w:r>
      <w:r w:rsidR="00132411">
        <w:t>Общение</w:t>
      </w:r>
      <w:r>
        <w:t>»</w:t>
      </w:r>
      <w:r w:rsidR="00132411">
        <w:t>;</w:t>
      </w:r>
    </w:p>
    <w:p w14:paraId="4113D8B4" w14:textId="77777777" w:rsidR="00E863DA" w:rsidRPr="00E863DA" w:rsidRDefault="00C06195" w:rsidP="00B01899">
      <w:pPr>
        <w:pStyle w:val="phlistitemized1"/>
        <w:rPr>
          <w:noProof/>
        </w:rPr>
      </w:pPr>
      <w:r>
        <w:t>«</w:t>
      </w:r>
      <w:r w:rsidR="00E863DA">
        <w:t>Моя литература</w:t>
      </w:r>
      <w:r>
        <w:t>»</w:t>
      </w:r>
      <w:r w:rsidR="00E863DA">
        <w:rPr>
          <w:lang w:val="en-US"/>
        </w:rPr>
        <w:t>;</w:t>
      </w:r>
    </w:p>
    <w:p w14:paraId="316D472F" w14:textId="77777777" w:rsidR="00E863DA" w:rsidRPr="00E863DA" w:rsidRDefault="00C06195" w:rsidP="00B01899">
      <w:pPr>
        <w:pStyle w:val="phlistitemized1"/>
        <w:rPr>
          <w:noProof/>
        </w:rPr>
      </w:pPr>
      <w:r>
        <w:t>«</w:t>
      </w:r>
      <w:commentRangeStart w:id="23"/>
      <w:r w:rsidR="00E863DA">
        <w:t>Доска объявлений</w:t>
      </w:r>
      <w:r>
        <w:t>»</w:t>
      </w:r>
      <w:r w:rsidR="00E863DA">
        <w:rPr>
          <w:lang w:val="en-US"/>
        </w:rPr>
        <w:t>;</w:t>
      </w:r>
    </w:p>
    <w:p w14:paraId="4850AF17" w14:textId="77777777" w:rsidR="00E863DA" w:rsidRPr="00E863DA" w:rsidRDefault="00C06195" w:rsidP="00B01899">
      <w:pPr>
        <w:pStyle w:val="phlistitemized1"/>
        <w:rPr>
          <w:noProof/>
        </w:rPr>
      </w:pPr>
      <w:r>
        <w:t>«</w:t>
      </w:r>
      <w:r w:rsidR="00E863DA">
        <w:t>Почта</w:t>
      </w:r>
      <w:r>
        <w:t>»</w:t>
      </w:r>
      <w:r w:rsidR="00E863DA">
        <w:rPr>
          <w:lang w:val="en-US"/>
        </w:rPr>
        <w:t>;</w:t>
      </w:r>
    </w:p>
    <w:p w14:paraId="5A59D71A" w14:textId="77777777" w:rsidR="00E863DA" w:rsidRPr="00E863DA" w:rsidRDefault="00C06195" w:rsidP="00B01899">
      <w:pPr>
        <w:pStyle w:val="phlistitemized1"/>
        <w:rPr>
          <w:noProof/>
        </w:rPr>
      </w:pPr>
      <w:r>
        <w:t>«</w:t>
      </w:r>
      <w:r w:rsidR="00E863DA">
        <w:t>Транспортная карта</w:t>
      </w:r>
      <w:r>
        <w:t>»</w:t>
      </w:r>
      <w:r w:rsidR="00E863DA">
        <w:rPr>
          <w:lang w:val="en-US"/>
        </w:rPr>
        <w:t>;</w:t>
      </w:r>
    </w:p>
    <w:p w14:paraId="439DE0CE" w14:textId="77777777" w:rsidR="00E863DA" w:rsidRDefault="00C06195" w:rsidP="00B01899">
      <w:pPr>
        <w:pStyle w:val="phlistitemized1"/>
        <w:rPr>
          <w:noProof/>
        </w:rPr>
      </w:pPr>
      <w:r>
        <w:t>«</w:t>
      </w:r>
      <w:r w:rsidR="00E863DA">
        <w:t>Обратная связь</w:t>
      </w:r>
      <w:r>
        <w:t>»</w:t>
      </w:r>
      <w:r w:rsidR="00E863DA">
        <w:t>.</w:t>
      </w:r>
      <w:commentRangeEnd w:id="23"/>
      <w:r w:rsidR="00B1792F">
        <w:rPr>
          <w:rStyle w:val="aff9"/>
          <w:rFonts w:cs="Times New Roman"/>
          <w:lang w:eastAsia="ru-RU"/>
        </w:rPr>
        <w:commentReference w:id="23"/>
      </w:r>
    </w:p>
    <w:p w14:paraId="1AC608F1" w14:textId="77777777" w:rsidR="00C06195" w:rsidRDefault="00F33C33" w:rsidP="00C06195">
      <w:pPr>
        <w:pStyle w:val="phnormal"/>
        <w:rPr>
          <w:noProof/>
        </w:rPr>
      </w:pPr>
      <w:r w:rsidRPr="00B56E0D">
        <w:rPr>
          <w:b/>
        </w:rPr>
        <w:t>Примечание</w:t>
      </w:r>
      <w:r w:rsidRPr="00C06195">
        <w:t xml:space="preserve"> – </w:t>
      </w:r>
      <w:r w:rsidR="00C06195" w:rsidRPr="00C06195">
        <w:t>Разделы «Питание», «Посещаемость», «Почта», «Транспортная карта»</w:t>
      </w:r>
      <w:r w:rsidR="00C06195">
        <w:t>, «Обратная связь» доступны только в профиле родителя.</w:t>
      </w:r>
    </w:p>
    <w:p w14:paraId="3A51D1AE" w14:textId="77777777" w:rsidR="007E3565" w:rsidRDefault="007E3565" w:rsidP="00E15392">
      <w:pPr>
        <w:pStyle w:val="phnormal"/>
      </w:pPr>
      <w:r>
        <w:t xml:space="preserve">В верхней строке главной страницы </w:t>
      </w:r>
      <w:r w:rsidR="00644094">
        <w:t>отображается (</w:t>
      </w:r>
      <w:r w:rsidR="00E15392">
        <w:fldChar w:fldCharType="begin"/>
      </w:r>
      <w:r w:rsidR="00E15392">
        <w:instrText xml:space="preserve"> REF _Ref25326762 \h </w:instrText>
      </w:r>
      <w:r w:rsidR="00E15392">
        <w:fldChar w:fldCharType="separate"/>
      </w:r>
      <w:r w:rsidR="00FE3EB8">
        <w:t>Рисунок </w:t>
      </w:r>
      <w:r w:rsidR="00FE3EB8">
        <w:rPr>
          <w:noProof/>
        </w:rPr>
        <w:t>4</w:t>
      </w:r>
      <w:r w:rsidR="00E15392">
        <w:fldChar w:fldCharType="end"/>
      </w:r>
      <w:r w:rsidR="00644094">
        <w:t>):</w:t>
      </w:r>
    </w:p>
    <w:p w14:paraId="6FE5C8AA" w14:textId="77777777" w:rsidR="00644094" w:rsidRDefault="00644094" w:rsidP="00B01899">
      <w:pPr>
        <w:pStyle w:val="phlistitemized1"/>
      </w:pPr>
      <w:r>
        <w:t>Ссылка на главную страницу родителя;</w:t>
      </w:r>
    </w:p>
    <w:p w14:paraId="5D501466" w14:textId="77777777" w:rsidR="00644094" w:rsidRDefault="00644094" w:rsidP="00B01899">
      <w:pPr>
        <w:pStyle w:val="phlistitemized1"/>
      </w:pPr>
      <w:r>
        <w:t>Номер недели месяца, месяц, год;</w:t>
      </w:r>
    </w:p>
    <w:p w14:paraId="642B6398" w14:textId="77777777" w:rsidR="00644094" w:rsidRDefault="00644094" w:rsidP="00B01899">
      <w:pPr>
        <w:pStyle w:val="phlistitemized1"/>
      </w:pPr>
      <w:r>
        <w:t>Поле выбора ученика.</w:t>
      </w:r>
    </w:p>
    <w:p w14:paraId="6F98B68D" w14:textId="77777777" w:rsidR="00644094" w:rsidRDefault="003B3A49" w:rsidP="00D01D09">
      <w:pPr>
        <w:pStyle w:val="phnormal"/>
      </w:pPr>
      <w:r>
        <w:t xml:space="preserve">При нажатии на кнопку </w:t>
      </w:r>
      <w:r>
        <w:rPr>
          <w:noProof/>
        </w:rPr>
        <w:drawing>
          <wp:inline distT="0" distB="0" distL="0" distR="0" wp14:anchorId="724AE3FD" wp14:editId="3E194F81">
            <wp:extent cx="1280160" cy="283306"/>
            <wp:effectExtent l="0" t="0" r="0" b="254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43" cy="28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открывается главная страница родителя.</w:t>
      </w:r>
    </w:p>
    <w:p w14:paraId="50A0347C" w14:textId="77777777" w:rsidR="003B3A49" w:rsidRDefault="003B3A49" w:rsidP="00D01D09">
      <w:pPr>
        <w:pStyle w:val="phnormal"/>
      </w:pPr>
      <w:r>
        <w:t>В поле выбора ученика пользователь может выбрать ученика, для которого нужно просмотреть дневник: нажмите левой кнопкой мыши в области этого поля, откроется информационное поле (</w:t>
      </w:r>
      <w:r w:rsidR="00D01D09">
        <w:fldChar w:fldCharType="begin"/>
      </w:r>
      <w:r w:rsidR="00D01D09">
        <w:instrText xml:space="preserve"> REF _Ref25326888 \h </w:instrText>
      </w:r>
      <w:r w:rsidR="00D01D09">
        <w:fldChar w:fldCharType="separate"/>
      </w:r>
      <w:r w:rsidR="00FE3EB8">
        <w:t>Рисунок </w:t>
      </w:r>
      <w:r w:rsidR="00FE3EB8">
        <w:rPr>
          <w:noProof/>
        </w:rPr>
        <w:t>5</w:t>
      </w:r>
      <w:r w:rsidR="00D01D09">
        <w:fldChar w:fldCharType="end"/>
      </w:r>
      <w:r>
        <w:t>):</w:t>
      </w:r>
    </w:p>
    <w:p w14:paraId="2D0A5D3A" w14:textId="77777777" w:rsidR="00D01D09" w:rsidRDefault="003B3A49" w:rsidP="00D01D09">
      <w:pPr>
        <w:pStyle w:val="phfigure"/>
      </w:pPr>
      <w:r>
        <w:rPr>
          <w:noProof/>
        </w:rPr>
        <w:lastRenderedPageBreak/>
        <w:drawing>
          <wp:inline distT="0" distB="0" distL="0" distR="0" wp14:anchorId="6C0BE599" wp14:editId="1F740157">
            <wp:extent cx="3370580" cy="2360295"/>
            <wp:effectExtent l="19050" t="0" r="127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74E4B" w14:textId="77777777" w:rsidR="003B3A49" w:rsidRDefault="00D01D09" w:rsidP="00D01D09">
      <w:pPr>
        <w:pStyle w:val="phfiguretitle"/>
      </w:pPr>
      <w:bookmarkStart w:id="24" w:name="_Ref2532688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</w:t>
      </w:r>
      <w:r w:rsidR="00876A7D">
        <w:rPr>
          <w:noProof/>
        </w:rPr>
        <w:fldChar w:fldCharType="end"/>
      </w:r>
      <w:bookmarkEnd w:id="24"/>
      <w:r>
        <w:t xml:space="preserve"> – </w:t>
      </w:r>
      <w:r w:rsidR="003B3A49">
        <w:t>Окно выбора ученика</w:t>
      </w:r>
    </w:p>
    <w:p w14:paraId="0A734D05" w14:textId="77777777" w:rsidR="003B3A49" w:rsidRDefault="00AD7010" w:rsidP="0075277A">
      <w:pPr>
        <w:pStyle w:val="phnormal"/>
      </w:pPr>
      <w:r>
        <w:t xml:space="preserve">Кнопка «Профиль» служит для открытия и редактирования профиля родителя. При нажатии на эту кнопку откроется </w:t>
      </w:r>
      <w:r w:rsidR="00360ACC">
        <w:t>профиль</w:t>
      </w:r>
      <w:r>
        <w:t xml:space="preserve"> родителя (</w:t>
      </w:r>
      <w:r w:rsidR="0075277A">
        <w:fldChar w:fldCharType="begin"/>
      </w:r>
      <w:r w:rsidR="0075277A">
        <w:instrText xml:space="preserve"> REF _Ref25326943 \h </w:instrText>
      </w:r>
      <w:r w:rsidR="0075277A">
        <w:fldChar w:fldCharType="separate"/>
      </w:r>
      <w:r w:rsidR="00FE3EB8">
        <w:t>Рисунок </w:t>
      </w:r>
      <w:r w:rsidR="00FE3EB8">
        <w:rPr>
          <w:noProof/>
        </w:rPr>
        <w:t>6</w:t>
      </w:r>
      <w:r w:rsidR="0075277A">
        <w:fldChar w:fldCharType="end"/>
      </w:r>
      <w:r>
        <w:t>):</w:t>
      </w:r>
    </w:p>
    <w:p w14:paraId="045E6E05" w14:textId="77777777" w:rsidR="0075277A" w:rsidRPr="00790737" w:rsidRDefault="00790737" w:rsidP="0075277A">
      <w:pPr>
        <w:pStyle w:val="phfigure"/>
        <w:rPr>
          <w:b/>
        </w:rPr>
      </w:pPr>
      <w:r>
        <w:rPr>
          <w:noProof/>
        </w:rPr>
        <w:drawing>
          <wp:inline distT="0" distB="0" distL="0" distR="0" wp14:anchorId="406429AB" wp14:editId="5D9F4E66">
            <wp:extent cx="6232551" cy="22880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2989" cy="228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7372" w14:textId="77777777" w:rsidR="00AD7010" w:rsidRPr="003B3A49" w:rsidRDefault="0075277A" w:rsidP="0075277A">
      <w:pPr>
        <w:pStyle w:val="phfiguretitle"/>
      </w:pPr>
      <w:bookmarkStart w:id="25" w:name="_Ref25326943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6</w:t>
      </w:r>
      <w:r w:rsidR="00876A7D">
        <w:rPr>
          <w:noProof/>
        </w:rPr>
        <w:fldChar w:fldCharType="end"/>
      </w:r>
      <w:bookmarkEnd w:id="25"/>
      <w:r>
        <w:t xml:space="preserve"> – </w:t>
      </w:r>
      <w:commentRangeStart w:id="26"/>
      <w:r w:rsidR="00360ACC">
        <w:t>Профиль</w:t>
      </w:r>
      <w:r w:rsidR="00AD7010">
        <w:t xml:space="preserve"> родителя</w:t>
      </w:r>
      <w:commentRangeEnd w:id="26"/>
      <w:r w:rsidR="00790737">
        <w:rPr>
          <w:rStyle w:val="aff9"/>
          <w:rFonts w:cs="Times New Roman"/>
        </w:rPr>
        <w:commentReference w:id="26"/>
      </w:r>
    </w:p>
    <w:p w14:paraId="26ECB265" w14:textId="77777777" w:rsidR="00AD7010" w:rsidRDefault="00360ACC" w:rsidP="00103629">
      <w:pPr>
        <w:pStyle w:val="phnormal"/>
      </w:pPr>
      <w:r>
        <w:t xml:space="preserve">Профиль </w:t>
      </w:r>
      <w:r w:rsidR="00AD7010">
        <w:t>состоит из двух блоков:</w:t>
      </w:r>
    </w:p>
    <w:p w14:paraId="6184A3E8" w14:textId="77777777" w:rsidR="00AD7010" w:rsidRDefault="00AD7010" w:rsidP="00B01899">
      <w:pPr>
        <w:pStyle w:val="phlistitemized1"/>
      </w:pPr>
      <w:r>
        <w:t>Блок редактирования профиля родителя;</w:t>
      </w:r>
    </w:p>
    <w:p w14:paraId="3890E59B" w14:textId="77777777" w:rsidR="00AD7010" w:rsidRDefault="00AD7010" w:rsidP="00B01899">
      <w:pPr>
        <w:pStyle w:val="phlistitemized1"/>
      </w:pPr>
      <w:r>
        <w:t>Блок «Мои дети».</w:t>
      </w:r>
    </w:p>
    <w:p w14:paraId="29C53B7C" w14:textId="77777777" w:rsidR="00AD7010" w:rsidRDefault="00B30AAD" w:rsidP="00103629">
      <w:pPr>
        <w:pStyle w:val="phnormal"/>
      </w:pPr>
      <w:r>
        <w:t xml:space="preserve">В блоке редактирования профиля указаны </w:t>
      </w:r>
      <w:r>
        <w:rPr>
          <w:lang w:val="en-US"/>
        </w:rPr>
        <w:t>e</w:t>
      </w:r>
      <w:r w:rsidRPr="00B30AAD">
        <w:t>-</w:t>
      </w:r>
      <w:r>
        <w:rPr>
          <w:lang w:val="en-US"/>
        </w:rPr>
        <w:t>mail</w:t>
      </w:r>
      <w:r w:rsidRPr="00B30AAD">
        <w:t xml:space="preserve">, </w:t>
      </w:r>
      <w:r w:rsidR="002B5DEE">
        <w:t xml:space="preserve">телефон и телефон для </w:t>
      </w:r>
      <w:r w:rsidR="002B5DEE">
        <w:rPr>
          <w:lang w:val="en-US"/>
        </w:rPr>
        <w:t>SMS</w:t>
      </w:r>
      <w:r>
        <w:t xml:space="preserve"> родителя. Реализована возможность изменения аватара профиля родителя</w:t>
      </w:r>
      <w:r w:rsidR="005619EF">
        <w:t>. Для</w:t>
      </w:r>
      <w:r w:rsidR="002A26CC">
        <w:t xml:space="preserve"> смены аватара</w:t>
      </w:r>
      <w:r w:rsidR="005619EF">
        <w:t xml:space="preserve"> нажмите на ссылку «Загрузить аватар», откроется запрос для выбора файла. Выберите файл из списка, нажмите кнопку «Открыть». Выполнится загрузка файла.</w:t>
      </w:r>
    </w:p>
    <w:p w14:paraId="0E87C52A" w14:textId="77777777" w:rsidR="00AC6D52" w:rsidRDefault="00AC6D52" w:rsidP="00103629">
      <w:pPr>
        <w:pStyle w:val="phnormal"/>
      </w:pPr>
      <w:r>
        <w:t>В блоке «Мои дети» показаны дети родителя. Кнопка «Выбрать» служит для выбора просмотра дневника ребенка.</w:t>
      </w:r>
    </w:p>
    <w:p w14:paraId="09A389D1" w14:textId="77777777" w:rsidR="00B30AAD" w:rsidRPr="00B30AAD" w:rsidRDefault="00AC6D52" w:rsidP="00103629">
      <w:pPr>
        <w:pStyle w:val="phnormal"/>
      </w:pPr>
      <w:r>
        <w:t xml:space="preserve">После выбора ребенка, </w:t>
      </w:r>
      <w:r w:rsidR="004908D9">
        <w:t>на каждой вкладке загружае</w:t>
      </w:r>
      <w:r w:rsidR="00103629">
        <w:t>тся информация на текущую дату.</w:t>
      </w:r>
    </w:p>
    <w:p w14:paraId="61EADB2F" w14:textId="77777777" w:rsidR="00720FD3" w:rsidRDefault="00720FD3" w:rsidP="00103629">
      <w:pPr>
        <w:pStyle w:val="phnormal"/>
      </w:pPr>
      <w:r>
        <w:lastRenderedPageBreak/>
        <w:t>После входа в Систему в верхнем правом углу главного окна отображаются краткие данные текущего пользователя: фамилия, имя, отчество пользователя, учреждение и класс, к которому принадлежит пользователь, а также ав</w:t>
      </w:r>
      <w:r w:rsidR="00103629">
        <w:t>атар (фотография) пользователя.</w:t>
      </w:r>
    </w:p>
    <w:p w14:paraId="09E78620" w14:textId="77777777" w:rsidR="00132411" w:rsidRDefault="00132411" w:rsidP="00720FD3">
      <w:pPr>
        <w:pStyle w:val="11"/>
        <w:rPr>
          <w:noProof/>
        </w:rPr>
      </w:pPr>
      <w:bookmarkStart w:id="27" w:name="_Toc25325671"/>
      <w:bookmarkStart w:id="28" w:name="_Toc26892224"/>
      <w:bookmarkStart w:id="29" w:name="_Toc26892271"/>
      <w:bookmarkStart w:id="30" w:name="_Ref26892610"/>
      <w:r>
        <w:rPr>
          <w:noProof/>
        </w:rPr>
        <w:lastRenderedPageBreak/>
        <w:t>Дневник</w:t>
      </w:r>
      <w:bookmarkEnd w:id="27"/>
      <w:bookmarkEnd w:id="28"/>
      <w:bookmarkEnd w:id="29"/>
      <w:bookmarkEnd w:id="30"/>
    </w:p>
    <w:p w14:paraId="12112A42" w14:textId="77777777" w:rsidR="00775C56" w:rsidRDefault="0044477A" w:rsidP="00455C2A">
      <w:pPr>
        <w:pStyle w:val="phnormal"/>
      </w:pPr>
      <w:r>
        <w:t>В разделе</w:t>
      </w:r>
      <w:r w:rsidR="00ED7F47">
        <w:t xml:space="preserve"> «Дневник» отображается вся информация по урокам ученика</w:t>
      </w:r>
      <w:r w:rsidR="0076128B">
        <w:t xml:space="preserve"> (</w:t>
      </w:r>
      <w:r w:rsidR="0076128B">
        <w:fldChar w:fldCharType="begin"/>
      </w:r>
      <w:r w:rsidR="0076128B">
        <w:instrText xml:space="preserve"> REF _Ref25824042 \h </w:instrText>
      </w:r>
      <w:r w:rsidR="0076128B">
        <w:fldChar w:fldCharType="separate"/>
      </w:r>
      <w:r w:rsidR="00FE3EB8">
        <w:t>Рисунок </w:t>
      </w:r>
      <w:r w:rsidR="00FE3EB8">
        <w:rPr>
          <w:noProof/>
        </w:rPr>
        <w:t>7</w:t>
      </w:r>
      <w:r w:rsidR="0076128B">
        <w:fldChar w:fldCharType="end"/>
      </w:r>
      <w:r w:rsidR="0076128B">
        <w:t>)</w:t>
      </w:r>
      <w:r w:rsidR="00ED7F47">
        <w:t>.</w:t>
      </w:r>
    </w:p>
    <w:p w14:paraId="378ED508" w14:textId="77777777" w:rsidR="00FD7B70" w:rsidRDefault="00FD7B70" w:rsidP="00455C2A">
      <w:pPr>
        <w:pStyle w:val="phnormal"/>
      </w:pPr>
      <w:r>
        <w:t xml:space="preserve">В поле календаря отображается текущая дата. При выборе даты в календаре отображается дневник на ту неделю, на которую выпадает дата. </w:t>
      </w:r>
      <w:r w:rsidR="007C5E9F">
        <w:t>Кнопки навигации в календаре:</w:t>
      </w:r>
      <w:r w:rsidR="0061045A">
        <w:t xml:space="preserve"> </w:t>
      </w:r>
      <w:r w:rsidR="0061045A">
        <w:rPr>
          <w:noProof/>
        </w:rPr>
        <w:drawing>
          <wp:inline distT="0" distB="0" distL="0" distR="0" wp14:anchorId="438F919F" wp14:editId="75D2502F">
            <wp:extent cx="1667865" cy="26589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3896" cy="2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45A">
        <w:t>.</w:t>
      </w:r>
    </w:p>
    <w:p w14:paraId="7D8F7070" w14:textId="77777777" w:rsidR="00E86DDF" w:rsidRDefault="00740C32" w:rsidP="00455C2A">
      <w:pPr>
        <w:pStyle w:val="phnormal"/>
      </w:pPr>
      <w:r>
        <w:t>В разделе</w:t>
      </w:r>
      <w:r w:rsidR="00E86DDF">
        <w:t xml:space="preserve"> «Дневник» существует возможность просмотра </w:t>
      </w:r>
      <w:r w:rsidR="00E86DDF" w:rsidRPr="00FD7B70">
        <w:t>дневника как на один день, так и на неделю</w:t>
      </w:r>
      <w:r w:rsidR="00E86DDF">
        <w:t>.</w:t>
      </w:r>
    </w:p>
    <w:p w14:paraId="02D98568" w14:textId="77777777" w:rsidR="00FB3527" w:rsidRPr="00A22910" w:rsidRDefault="00FB3527" w:rsidP="00A22910">
      <w:pPr>
        <w:pStyle w:val="phnormal"/>
      </w:pPr>
      <w:r>
        <w:t xml:space="preserve">При </w:t>
      </w:r>
      <w:r w:rsidRPr="00A22910">
        <w:t>нажатии на «Свернуть все» сворачивается вся информация дневника.</w:t>
      </w:r>
    </w:p>
    <w:p w14:paraId="6DDF9F0D" w14:textId="77777777" w:rsidR="00FB3527" w:rsidRDefault="00FB3527" w:rsidP="00A22910">
      <w:pPr>
        <w:pStyle w:val="phnormal"/>
      </w:pPr>
      <w:r w:rsidRPr="00A22910">
        <w:t xml:space="preserve">При нажатии на «Сегодня» </w:t>
      </w:r>
      <w:r w:rsidR="00980503" w:rsidRPr="00A22910">
        <w:t>загружается</w:t>
      </w:r>
      <w:r w:rsidR="00980503">
        <w:t xml:space="preserve"> дневник на всю неделю, раскрывается информация на текущую дату.</w:t>
      </w:r>
    </w:p>
    <w:p w14:paraId="36E59F60" w14:textId="77777777" w:rsidR="00980503" w:rsidRDefault="00980503" w:rsidP="00455C2A">
      <w:pPr>
        <w:pStyle w:val="phnormal"/>
      </w:pPr>
      <w:r>
        <w:t xml:space="preserve">Информация в дневнике (для каждого дня недели) представлена в табличном </w:t>
      </w:r>
      <w:r w:rsidR="00DB7720">
        <w:t>виде:</w:t>
      </w:r>
    </w:p>
    <w:p w14:paraId="221FF4C7" w14:textId="77777777" w:rsidR="00980503" w:rsidRDefault="00DB7720" w:rsidP="00DB7720">
      <w:pPr>
        <w:pStyle w:val="phlistitemized1"/>
      </w:pPr>
      <w:r>
        <w:t xml:space="preserve">«Время» – отображается </w:t>
      </w:r>
      <w:r w:rsidR="00984680">
        <w:t>номер и время урока</w:t>
      </w:r>
      <w:r w:rsidR="00984680" w:rsidRPr="00984680">
        <w:t>;</w:t>
      </w:r>
    </w:p>
    <w:p w14:paraId="3EFE3409" w14:textId="77777777" w:rsidR="007C5E9F" w:rsidRDefault="00DB7720" w:rsidP="00DB7720">
      <w:pPr>
        <w:pStyle w:val="phlistitemized1"/>
      </w:pPr>
      <w:r>
        <w:t xml:space="preserve">«Предмет» – отображается </w:t>
      </w:r>
      <w:r w:rsidR="00616859">
        <w:t xml:space="preserve">название предмета. </w:t>
      </w:r>
      <w:r w:rsidR="007C5E9F">
        <w:t>Каждое наименование представляет собой ссылку, при нажатии на которую открывается окно с подробной информацией об уроке: ФИО учителя, дата проведения и тема урока, домашнее задание, посещение учеником данного урока, оценки, полученные на уроке, с комментариями, а также комментарии учителя к уроку;</w:t>
      </w:r>
    </w:p>
    <w:p w14:paraId="391F0A85" w14:textId="77777777" w:rsidR="00616859" w:rsidRPr="00DB7720" w:rsidRDefault="00DB7720" w:rsidP="00DB7720">
      <w:pPr>
        <w:pStyle w:val="phnormal"/>
      </w:pPr>
      <w:r w:rsidRPr="00DB7720">
        <w:rPr>
          <w:b/>
        </w:rPr>
        <w:t>Примечание</w:t>
      </w:r>
      <w:r w:rsidRPr="00DB7720">
        <w:t xml:space="preserve"> – </w:t>
      </w:r>
      <w:r w:rsidR="00616859" w:rsidRPr="00DB7720">
        <w:t>Если проведение урока разделено по группам, в графе «Предмет» отображается наименование группы.</w:t>
      </w:r>
    </w:p>
    <w:p w14:paraId="76E37491" w14:textId="77777777" w:rsidR="005D4482" w:rsidRDefault="00984680" w:rsidP="00DB7720">
      <w:pPr>
        <w:pStyle w:val="phlistitemized1"/>
      </w:pPr>
      <w:r>
        <w:t xml:space="preserve">«Домашнее задание» – отображается </w:t>
      </w:r>
      <w:r w:rsidR="005D4482">
        <w:t>домашнее задание</w:t>
      </w:r>
      <w:r w:rsidR="007C5E9F">
        <w:t xml:space="preserve">, которое </w:t>
      </w:r>
      <w:r w:rsidR="00FF5528">
        <w:t>необходимо</w:t>
      </w:r>
      <w:r w:rsidR="007C5E9F">
        <w:t xml:space="preserve"> подготовить к уроку</w:t>
      </w:r>
    </w:p>
    <w:p w14:paraId="0EFBE03B" w14:textId="77777777" w:rsidR="00D46350" w:rsidRDefault="00984680" w:rsidP="00DB7720">
      <w:pPr>
        <w:pStyle w:val="phlistitemized1"/>
      </w:pPr>
      <w:r>
        <w:t>«Оценка» – отображаются</w:t>
      </w:r>
      <w:r w:rsidR="00D46350">
        <w:t xml:space="preserve"> выставленные оценки вместе с комментарием (если имеется).</w:t>
      </w:r>
      <w:r w:rsidR="007C5E9F">
        <w:t xml:space="preserve"> При наведении курсором мыши на оценки появляется всплывающая подсказка, в которой указан тип работы, за которую получена оценк</w:t>
      </w:r>
      <w:r w:rsidR="00C06FE9">
        <w:t>а, а также комментарий к оценке</w:t>
      </w:r>
      <w:r w:rsidR="00C06FE9" w:rsidRPr="00C06FE9">
        <w:t>;</w:t>
      </w:r>
    </w:p>
    <w:p w14:paraId="6FD5ED28" w14:textId="77777777" w:rsidR="00D46350" w:rsidRDefault="00D46350" w:rsidP="00DB7720">
      <w:pPr>
        <w:pStyle w:val="phlistitemized1"/>
      </w:pPr>
      <w:r>
        <w:t>«Учитель»</w:t>
      </w:r>
      <w:r w:rsidR="00C06FE9">
        <w:t xml:space="preserve"> – отображается фамилия</w:t>
      </w:r>
      <w:r>
        <w:t xml:space="preserve"> учителя, который проводил урок. При нажатии на текст с фамилией учителя, открывается профиль учителя.</w:t>
      </w:r>
    </w:p>
    <w:p w14:paraId="7CF7FA6F" w14:textId="77777777" w:rsidR="00455C2A" w:rsidRDefault="0076128B" w:rsidP="00455C2A">
      <w:pPr>
        <w:pStyle w:val="phfigure"/>
      </w:pPr>
      <w:r>
        <w:rPr>
          <w:noProof/>
        </w:rPr>
        <w:lastRenderedPageBreak/>
        <w:drawing>
          <wp:inline distT="0" distB="0" distL="0" distR="0" wp14:anchorId="205B0999" wp14:editId="5F8BE30F">
            <wp:extent cx="6261811" cy="3016191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3690" cy="301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6B89" w14:textId="77777777" w:rsidR="00E86DDF" w:rsidRDefault="00455C2A" w:rsidP="00455C2A">
      <w:pPr>
        <w:pStyle w:val="phfiguretitle"/>
      </w:pPr>
      <w:bookmarkStart w:id="31" w:name="_Ref2582404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7</w:t>
      </w:r>
      <w:r w:rsidR="00876A7D">
        <w:rPr>
          <w:noProof/>
        </w:rPr>
        <w:fldChar w:fldCharType="end"/>
      </w:r>
      <w:bookmarkEnd w:id="31"/>
      <w:r>
        <w:t xml:space="preserve"> </w:t>
      </w:r>
      <w:r w:rsidRPr="00370604">
        <w:t xml:space="preserve">– </w:t>
      </w:r>
      <w:commentRangeStart w:id="32"/>
      <w:r w:rsidR="00370604" w:rsidRPr="00370604">
        <w:t>Раздел</w:t>
      </w:r>
      <w:r w:rsidR="00ED7F47" w:rsidRPr="00370604">
        <w:t xml:space="preserve"> «Дневник»</w:t>
      </w:r>
      <w:commentRangeEnd w:id="32"/>
      <w:r w:rsidR="00370604">
        <w:rPr>
          <w:rStyle w:val="aff9"/>
          <w:rFonts w:cs="Times New Roman"/>
        </w:rPr>
        <w:commentReference w:id="32"/>
      </w:r>
    </w:p>
    <w:p w14:paraId="11DD4050" w14:textId="77777777" w:rsidR="00977E2F" w:rsidRDefault="00B45529" w:rsidP="00455C2A">
      <w:pPr>
        <w:pStyle w:val="phnormal"/>
      </w:pPr>
      <w:r w:rsidRPr="0076128B">
        <w:t>При на</w:t>
      </w:r>
      <w:r w:rsidR="00034196" w:rsidRPr="0076128B">
        <w:t>жатии на строку с уроком</w:t>
      </w:r>
      <w:r w:rsidR="005D23F9">
        <w:t xml:space="preserve"> левой кнопкой мыши, откроется</w:t>
      </w:r>
      <w:r w:rsidR="00034196" w:rsidRPr="0076128B">
        <w:t xml:space="preserve"> окно</w:t>
      </w:r>
      <w:r w:rsidR="0076128B" w:rsidRPr="0076128B">
        <w:t xml:space="preserve"> (</w:t>
      </w:r>
      <w:r w:rsidR="0076128B" w:rsidRPr="0076128B">
        <w:fldChar w:fldCharType="begin"/>
      </w:r>
      <w:r w:rsidR="0076128B" w:rsidRPr="0076128B">
        <w:instrText xml:space="preserve"> REF _Ref25824059 \h  \* MERGEFORMAT </w:instrText>
      </w:r>
      <w:r w:rsidR="0076128B" w:rsidRPr="0076128B">
        <w:fldChar w:fldCharType="separate"/>
      </w:r>
      <w:r w:rsidR="00FE3EB8" w:rsidRPr="0076128B">
        <w:t>Р</w:t>
      </w:r>
      <w:r w:rsidR="00FE3EB8">
        <w:t>исунок 8</w:t>
      </w:r>
      <w:r w:rsidR="0076128B" w:rsidRPr="0076128B">
        <w:fldChar w:fldCharType="end"/>
      </w:r>
      <w:r w:rsidR="0076128B" w:rsidRPr="0076128B">
        <w:t>)</w:t>
      </w:r>
      <w:r w:rsidR="00034196" w:rsidRPr="0076128B">
        <w:t>:</w:t>
      </w:r>
    </w:p>
    <w:p w14:paraId="6FF8F2DC" w14:textId="77777777" w:rsidR="00455C2A" w:rsidRDefault="0076128B" w:rsidP="00455C2A">
      <w:pPr>
        <w:pStyle w:val="phfigure"/>
      </w:pPr>
      <w:r>
        <w:rPr>
          <w:noProof/>
        </w:rPr>
        <w:drawing>
          <wp:inline distT="0" distB="0" distL="0" distR="0" wp14:anchorId="1492A44C" wp14:editId="58B5B606">
            <wp:extent cx="3454400" cy="1919111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9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CBCC" w14:textId="77777777" w:rsidR="00775C56" w:rsidRDefault="00455C2A" w:rsidP="00455C2A">
      <w:pPr>
        <w:pStyle w:val="phfiguretitle"/>
      </w:pPr>
      <w:bookmarkStart w:id="33" w:name="_Ref25824059"/>
      <w:r w:rsidRPr="0076128B"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8</w:t>
      </w:r>
      <w:r w:rsidR="00876A7D">
        <w:rPr>
          <w:noProof/>
        </w:rPr>
        <w:fldChar w:fldCharType="end"/>
      </w:r>
      <w:bookmarkEnd w:id="33"/>
      <w:r w:rsidRPr="0076128B">
        <w:t xml:space="preserve"> –</w:t>
      </w:r>
      <w:r w:rsidR="0076128B" w:rsidRPr="0076128B">
        <w:t xml:space="preserve"> </w:t>
      </w:r>
      <w:commentRangeStart w:id="34"/>
      <w:r w:rsidR="0076128B" w:rsidRPr="0076128B">
        <w:t>Окно с информацией о предмете</w:t>
      </w:r>
      <w:commentRangeEnd w:id="34"/>
      <w:r w:rsidR="0076128B" w:rsidRPr="0076128B">
        <w:rPr>
          <w:rStyle w:val="aff9"/>
          <w:rFonts w:cs="Times New Roman"/>
        </w:rPr>
        <w:commentReference w:id="34"/>
      </w:r>
    </w:p>
    <w:p w14:paraId="0D5C1DEA" w14:textId="77777777" w:rsidR="00034196" w:rsidRDefault="001C4F44" w:rsidP="00AF5642">
      <w:pPr>
        <w:pStyle w:val="phnormal"/>
      </w:pPr>
      <w:r>
        <w:t>В окне указана следующая информация:</w:t>
      </w:r>
    </w:p>
    <w:p w14:paraId="21F45474" w14:textId="77777777" w:rsidR="001C4F44" w:rsidRDefault="005D23F9" w:rsidP="00B01899">
      <w:pPr>
        <w:pStyle w:val="phlistitemized1"/>
      </w:pPr>
      <w:r>
        <w:t>«</w:t>
      </w:r>
      <w:r w:rsidR="001C4F44">
        <w:t>Название урока</w:t>
      </w:r>
      <w:r>
        <w:t>»</w:t>
      </w:r>
      <w:r w:rsidR="001C4F44">
        <w:t>;</w:t>
      </w:r>
    </w:p>
    <w:p w14:paraId="3558B3B1" w14:textId="77777777" w:rsidR="001C4F44" w:rsidRDefault="005D23F9" w:rsidP="00B01899">
      <w:pPr>
        <w:pStyle w:val="phlistitemized1"/>
      </w:pPr>
      <w:r>
        <w:t>«ФИО</w:t>
      </w:r>
      <w:r w:rsidR="001C4F44">
        <w:t xml:space="preserve"> преподавателя</w:t>
      </w:r>
      <w:r>
        <w:t>»</w:t>
      </w:r>
      <w:r w:rsidR="001C4F44">
        <w:t>;</w:t>
      </w:r>
    </w:p>
    <w:p w14:paraId="26F26711" w14:textId="77777777" w:rsidR="001C4F44" w:rsidRDefault="005D23F9" w:rsidP="00B01899">
      <w:pPr>
        <w:pStyle w:val="phlistitemized1"/>
      </w:pPr>
      <w:r>
        <w:t>«</w:t>
      </w:r>
      <w:r w:rsidR="001C4F44">
        <w:t>Тема урока</w:t>
      </w:r>
      <w:r>
        <w:t>»</w:t>
      </w:r>
      <w:r w:rsidR="001C4F44">
        <w:t>;</w:t>
      </w:r>
    </w:p>
    <w:p w14:paraId="3C68C1E1" w14:textId="77777777" w:rsidR="001C4F44" w:rsidRDefault="005D23F9" w:rsidP="00B01899">
      <w:pPr>
        <w:pStyle w:val="phlistitemized1"/>
      </w:pPr>
      <w:r>
        <w:t>«</w:t>
      </w:r>
      <w:r w:rsidR="001C4F44">
        <w:t>Домашнее задание</w:t>
      </w:r>
      <w:r>
        <w:t>»</w:t>
      </w:r>
      <w:r w:rsidR="001C4F44">
        <w:t>;</w:t>
      </w:r>
    </w:p>
    <w:p w14:paraId="19E2B240" w14:textId="77777777" w:rsidR="001C4F44" w:rsidRDefault="005D23F9" w:rsidP="00B01899">
      <w:pPr>
        <w:pStyle w:val="phlistitemized1"/>
      </w:pPr>
      <w:r>
        <w:t>«</w:t>
      </w:r>
      <w:r w:rsidR="001C4F44">
        <w:t>Вид урока</w:t>
      </w:r>
      <w:r>
        <w:t>»</w:t>
      </w:r>
      <w:r w:rsidR="001C4F44">
        <w:t>.</w:t>
      </w:r>
    </w:p>
    <w:p w14:paraId="28DD0F1A" w14:textId="77777777" w:rsidR="001C4F44" w:rsidRDefault="005D23F9" w:rsidP="00AF5642">
      <w:pPr>
        <w:pStyle w:val="phnormal"/>
      </w:pPr>
      <w:r>
        <w:t>Чтобы закрыть окно, н</w:t>
      </w:r>
      <w:r w:rsidR="00C64254">
        <w:t xml:space="preserve">ажмите </w:t>
      </w:r>
      <w:r>
        <w:t>кнопку</w:t>
      </w:r>
      <w:r w:rsidR="00C64254">
        <w:rPr>
          <w:noProof/>
        </w:rPr>
        <w:drawing>
          <wp:inline distT="0" distB="0" distL="0" distR="0" wp14:anchorId="4E14E9C8" wp14:editId="13598330">
            <wp:extent cx="159385" cy="159385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39927B8" w14:textId="77777777" w:rsidR="00C64254" w:rsidRDefault="00C64254" w:rsidP="00AF5642">
      <w:pPr>
        <w:pStyle w:val="phnormal"/>
      </w:pPr>
      <w:r>
        <w:t>Если к оцен</w:t>
      </w:r>
      <w:r w:rsidR="00223159">
        <w:t>ке имеется комментарий,</w:t>
      </w:r>
      <w:r>
        <w:t xml:space="preserve"> в графе оценка появится соответствующий значок</w:t>
      </w:r>
      <w:r w:rsidR="00051F5A">
        <w:t xml:space="preserve"> (</w:t>
      </w:r>
      <w:r w:rsidR="00051F5A">
        <w:fldChar w:fldCharType="begin"/>
      </w:r>
      <w:r w:rsidR="00051F5A">
        <w:instrText xml:space="preserve"> REF _Ref25824456 \h </w:instrText>
      </w:r>
      <w:r w:rsidR="00051F5A">
        <w:fldChar w:fldCharType="separate"/>
      </w:r>
      <w:r w:rsidR="00FE3EB8">
        <w:t>Рисунок </w:t>
      </w:r>
      <w:r w:rsidR="00FE3EB8">
        <w:rPr>
          <w:noProof/>
        </w:rPr>
        <w:t>9</w:t>
      </w:r>
      <w:r w:rsidR="00051F5A">
        <w:fldChar w:fldCharType="end"/>
      </w:r>
      <w:r w:rsidR="00051F5A">
        <w:t>)</w:t>
      </w:r>
      <w:r>
        <w:t>:</w:t>
      </w:r>
    </w:p>
    <w:p w14:paraId="65959E6D" w14:textId="77777777" w:rsidR="00644F01" w:rsidRDefault="00C64254" w:rsidP="00644F01">
      <w:pPr>
        <w:pStyle w:val="phfigure"/>
      </w:pPr>
      <w:r>
        <w:rPr>
          <w:noProof/>
        </w:rPr>
        <w:lastRenderedPageBreak/>
        <w:drawing>
          <wp:inline distT="0" distB="0" distL="0" distR="0" wp14:anchorId="6C0A80A2" wp14:editId="69F5A988">
            <wp:extent cx="2094865" cy="1945640"/>
            <wp:effectExtent l="19050" t="0" r="63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EB9A9C" w14:textId="77777777" w:rsidR="00775C56" w:rsidRDefault="00644F01" w:rsidP="00644F01">
      <w:pPr>
        <w:pStyle w:val="phfiguretitle"/>
      </w:pPr>
      <w:bookmarkStart w:id="35" w:name="_Ref25824456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9</w:t>
      </w:r>
      <w:r w:rsidR="00876A7D">
        <w:rPr>
          <w:noProof/>
        </w:rPr>
        <w:fldChar w:fldCharType="end"/>
      </w:r>
      <w:bookmarkEnd w:id="35"/>
      <w:r>
        <w:t xml:space="preserve"> –</w:t>
      </w:r>
      <w:r w:rsidR="00051F5A">
        <w:t xml:space="preserve"> Комментарий к оценке</w:t>
      </w:r>
    </w:p>
    <w:p w14:paraId="6497126F" w14:textId="77777777" w:rsidR="00C64254" w:rsidRDefault="00C64254" w:rsidP="00644F01">
      <w:pPr>
        <w:pStyle w:val="phnormal"/>
      </w:pPr>
      <w:r>
        <w:t>При нажатии на этот значок, откроется окно</w:t>
      </w:r>
      <w:r w:rsidR="00051F5A">
        <w:t xml:space="preserve"> с комментарием (</w:t>
      </w:r>
      <w:r w:rsidR="00051F5A">
        <w:fldChar w:fldCharType="begin"/>
      </w:r>
      <w:r w:rsidR="00051F5A">
        <w:instrText xml:space="preserve"> REF _Ref25824432 \h </w:instrText>
      </w:r>
      <w:r w:rsidR="00051F5A">
        <w:fldChar w:fldCharType="separate"/>
      </w:r>
      <w:r w:rsidR="00FE3EB8">
        <w:t>Рисунок </w:t>
      </w:r>
      <w:r w:rsidR="00FE3EB8">
        <w:rPr>
          <w:noProof/>
        </w:rPr>
        <w:t>10</w:t>
      </w:r>
      <w:r w:rsidR="00051F5A">
        <w:fldChar w:fldCharType="end"/>
      </w:r>
      <w:r w:rsidR="00051F5A">
        <w:t>)</w:t>
      </w:r>
      <w:r>
        <w:t>:</w:t>
      </w:r>
    </w:p>
    <w:p w14:paraId="12AB1C45" w14:textId="77777777" w:rsidR="00644F01" w:rsidRDefault="00C64254" w:rsidP="00644F01">
      <w:pPr>
        <w:pStyle w:val="phfigure"/>
      </w:pPr>
      <w:r>
        <w:rPr>
          <w:noProof/>
        </w:rPr>
        <w:drawing>
          <wp:inline distT="0" distB="0" distL="0" distR="0" wp14:anchorId="1075A8CA" wp14:editId="0CD913D2">
            <wp:extent cx="3054350" cy="793748"/>
            <wp:effectExtent l="0" t="0" r="0" b="6985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58" cy="79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844C7" w14:textId="77777777" w:rsidR="00775C56" w:rsidRDefault="00644F01" w:rsidP="00644F01">
      <w:pPr>
        <w:pStyle w:val="phfiguretitle"/>
      </w:pPr>
      <w:bookmarkStart w:id="36" w:name="_Ref2582443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10</w:t>
      </w:r>
      <w:r w:rsidR="00876A7D">
        <w:rPr>
          <w:noProof/>
        </w:rPr>
        <w:fldChar w:fldCharType="end"/>
      </w:r>
      <w:bookmarkEnd w:id="36"/>
      <w:r>
        <w:t xml:space="preserve"> –</w:t>
      </w:r>
      <w:r w:rsidR="00051F5A">
        <w:t xml:space="preserve"> Окно «Комментарий»</w:t>
      </w:r>
    </w:p>
    <w:p w14:paraId="40236B99" w14:textId="77777777" w:rsidR="005E4748" w:rsidRPr="00A94F73" w:rsidRDefault="005758AD" w:rsidP="00A94F73">
      <w:pPr>
        <w:pStyle w:val="11"/>
      </w:pPr>
      <w:bookmarkStart w:id="37" w:name="_Toc25325672"/>
      <w:bookmarkStart w:id="38" w:name="_Toc26892225"/>
      <w:bookmarkStart w:id="39" w:name="_Toc26892272"/>
      <w:bookmarkStart w:id="40" w:name="_Ref26892611"/>
      <w:r>
        <w:lastRenderedPageBreak/>
        <w:t>Расписание</w:t>
      </w:r>
      <w:bookmarkEnd w:id="37"/>
      <w:bookmarkEnd w:id="38"/>
      <w:bookmarkEnd w:id="39"/>
      <w:bookmarkEnd w:id="40"/>
    </w:p>
    <w:p w14:paraId="29E3963D" w14:textId="77777777" w:rsidR="00775C56" w:rsidRDefault="00A17A1C" w:rsidP="00984445">
      <w:pPr>
        <w:pStyle w:val="phnormal"/>
      </w:pPr>
      <w:r>
        <w:t>В разделе</w:t>
      </w:r>
      <w:r w:rsidR="00A94F73">
        <w:t xml:space="preserve"> «Расписание» существует возможность просмотра расписания </w:t>
      </w:r>
      <w:r w:rsidR="00A33FB1">
        <w:t>н</w:t>
      </w:r>
      <w:r w:rsidR="00A94F73">
        <w:t>а неделю и на месяц.</w:t>
      </w:r>
      <w:r w:rsidR="00984445">
        <w:t xml:space="preserve"> По умолчанию при выборе раздела «Расписание» открывается расписание уроков на неделю, на которую выпадает текущая дата.</w:t>
      </w:r>
    </w:p>
    <w:p w14:paraId="1B076AD8" w14:textId="77777777" w:rsidR="00A744D8" w:rsidRDefault="00A744D8" w:rsidP="00A744D8">
      <w:pPr>
        <w:pStyle w:val="20"/>
      </w:pPr>
      <w:bookmarkStart w:id="41" w:name="_Toc26892226"/>
      <w:bookmarkStart w:id="42" w:name="_Toc26892273"/>
      <w:r>
        <w:t>Вкладка «Неделя»</w:t>
      </w:r>
      <w:bookmarkEnd w:id="41"/>
      <w:bookmarkEnd w:id="42"/>
    </w:p>
    <w:p w14:paraId="069A9B4B" w14:textId="77777777" w:rsidR="00775C56" w:rsidRPr="00143D37" w:rsidRDefault="00510AD8" w:rsidP="00143D37">
      <w:pPr>
        <w:pStyle w:val="phnormal"/>
      </w:pPr>
      <w:r w:rsidRPr="00143D37">
        <w:t xml:space="preserve">Информация в </w:t>
      </w:r>
      <w:r w:rsidR="00D52B7A" w:rsidRPr="00143D37">
        <w:t>расписани</w:t>
      </w:r>
      <w:r w:rsidRPr="00143D37">
        <w:t>и</w:t>
      </w:r>
      <w:r w:rsidR="00D52B7A" w:rsidRPr="00143D37">
        <w:t xml:space="preserve"> на неделю </w:t>
      </w:r>
      <w:r w:rsidR="00C220A5">
        <w:t>(</w:t>
      </w:r>
      <w:r w:rsidR="00C220A5">
        <w:fldChar w:fldCharType="begin"/>
      </w:r>
      <w:r w:rsidR="00C220A5">
        <w:instrText xml:space="preserve"> REF _Ref25824822 \h </w:instrText>
      </w:r>
      <w:r w:rsidR="00C220A5">
        <w:fldChar w:fldCharType="separate"/>
      </w:r>
      <w:r w:rsidR="00FE3EB8">
        <w:t>Рисунок </w:t>
      </w:r>
      <w:r w:rsidR="00FE3EB8">
        <w:rPr>
          <w:noProof/>
        </w:rPr>
        <w:t>11</w:t>
      </w:r>
      <w:r w:rsidR="00C220A5">
        <w:fldChar w:fldCharType="end"/>
      </w:r>
      <w:r w:rsidR="00C220A5">
        <w:t xml:space="preserve">) </w:t>
      </w:r>
      <w:r w:rsidR="00D52B7A" w:rsidRPr="00143D37">
        <w:t>представл</w:t>
      </w:r>
      <w:r w:rsidRPr="00143D37">
        <w:t>ена</w:t>
      </w:r>
      <w:r w:rsidR="00D52B7A" w:rsidRPr="00143D37">
        <w:t xml:space="preserve"> в виде таблицы, разбитой по дням недели.</w:t>
      </w:r>
    </w:p>
    <w:p w14:paraId="74442FE9" w14:textId="77777777" w:rsidR="00483845" w:rsidRDefault="00143D37" w:rsidP="00483845">
      <w:pPr>
        <w:pStyle w:val="phfigure"/>
      </w:pPr>
      <w:r>
        <w:rPr>
          <w:noProof/>
        </w:rPr>
        <w:drawing>
          <wp:inline distT="0" distB="0" distL="0" distR="0" wp14:anchorId="7EDA08DF" wp14:editId="0D934BF3">
            <wp:extent cx="6152515" cy="31877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E92A" w14:textId="77777777" w:rsidR="00FC477E" w:rsidRPr="00FC477E" w:rsidRDefault="00483845" w:rsidP="00483845">
      <w:pPr>
        <w:pStyle w:val="phfiguretitle"/>
      </w:pPr>
      <w:bookmarkStart w:id="43" w:name="_Ref2582482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11</w:t>
      </w:r>
      <w:r w:rsidR="00876A7D">
        <w:rPr>
          <w:noProof/>
        </w:rPr>
        <w:fldChar w:fldCharType="end"/>
      </w:r>
      <w:bookmarkEnd w:id="43"/>
      <w:r>
        <w:t xml:space="preserve"> – </w:t>
      </w:r>
      <w:commentRangeStart w:id="44"/>
      <w:r w:rsidR="00FC477E">
        <w:t>Расписание на неделю</w:t>
      </w:r>
      <w:commentRangeEnd w:id="44"/>
      <w:r w:rsidR="00143D37">
        <w:rPr>
          <w:rStyle w:val="aff9"/>
          <w:rFonts w:cs="Times New Roman"/>
        </w:rPr>
        <w:commentReference w:id="44"/>
      </w:r>
    </w:p>
    <w:p w14:paraId="4673E346" w14:textId="77777777" w:rsidR="00BD1CDC" w:rsidRDefault="00D52B7A" w:rsidP="00483845">
      <w:pPr>
        <w:pStyle w:val="phnormal"/>
      </w:pPr>
      <w:r>
        <w:t>Т</w:t>
      </w:r>
      <w:r w:rsidR="00E43426">
        <w:t>аблица </w:t>
      </w:r>
      <w:r w:rsidRPr="00E860D7">
        <w:t>состоит</w:t>
      </w:r>
      <w:r>
        <w:t xml:space="preserve"> из следующих столбцов:</w:t>
      </w:r>
    </w:p>
    <w:p w14:paraId="66E2C760" w14:textId="77777777" w:rsidR="00E860D7" w:rsidRPr="00E860D7" w:rsidRDefault="00234FF0" w:rsidP="00B01899">
      <w:pPr>
        <w:pStyle w:val="phlistitemized1"/>
      </w:pPr>
      <w:r>
        <w:t xml:space="preserve">«Смена, </w:t>
      </w:r>
      <w:r w:rsidR="00D52B7A">
        <w:t>Урок</w:t>
      </w:r>
      <w:r>
        <w:t xml:space="preserve">» – </w:t>
      </w:r>
      <w:r w:rsidR="00A7056F">
        <w:t>отображается</w:t>
      </w:r>
      <w:r w:rsidR="00E860D7" w:rsidRPr="00E860D7">
        <w:t xml:space="preserve"> </w:t>
      </w:r>
      <w:r>
        <w:t xml:space="preserve">смена, </w:t>
      </w:r>
      <w:r w:rsidR="00E860D7" w:rsidRPr="00E860D7">
        <w:t>номер урока.</w:t>
      </w:r>
    </w:p>
    <w:p w14:paraId="25078AA3" w14:textId="77777777" w:rsidR="00E860D7" w:rsidRDefault="00234FF0" w:rsidP="00B01899">
      <w:pPr>
        <w:pStyle w:val="phlistitemized1"/>
      </w:pPr>
      <w:r>
        <w:t xml:space="preserve">«Время» – </w:t>
      </w:r>
      <w:r w:rsidR="00A7056F">
        <w:t>отображается</w:t>
      </w:r>
      <w:r w:rsidR="00A7056F" w:rsidRPr="00E860D7">
        <w:t xml:space="preserve"> </w:t>
      </w:r>
      <w:r w:rsidR="00E860D7" w:rsidRPr="00E860D7">
        <w:t>время проведения урока.</w:t>
      </w:r>
    </w:p>
    <w:p w14:paraId="2D5E641C" w14:textId="77777777" w:rsidR="001D3801" w:rsidRDefault="00234FF0" w:rsidP="00B01899">
      <w:pPr>
        <w:pStyle w:val="phlistitemized1"/>
      </w:pPr>
      <w:r>
        <w:t xml:space="preserve">«Наименование» – </w:t>
      </w:r>
      <w:r w:rsidR="00A7056F">
        <w:t>отображается</w:t>
      </w:r>
      <w:r w:rsidR="00E860D7">
        <w:t xml:space="preserve"> </w:t>
      </w:r>
      <w:r w:rsidR="001D3801">
        <w:t>наименование урока,</w:t>
      </w:r>
      <w:r w:rsidR="00E003CF">
        <w:t xml:space="preserve"> ФИО учителя, номер кабинета, где будет проходить урок, и его расположение.</w:t>
      </w:r>
    </w:p>
    <w:p w14:paraId="1933584C" w14:textId="77777777" w:rsidR="001D3801" w:rsidRDefault="00E860D7" w:rsidP="00483845">
      <w:pPr>
        <w:pStyle w:val="phnormal"/>
      </w:pPr>
      <w:r>
        <w:t>В строке с названием каждого дня недели имеются кнопки навигации</w:t>
      </w:r>
      <w:r w:rsidR="00FF7D1A">
        <w:t xml:space="preserve"> (</w:t>
      </w:r>
      <w:r w:rsidR="00FF7D1A">
        <w:fldChar w:fldCharType="begin"/>
      </w:r>
      <w:r w:rsidR="00FF7D1A">
        <w:instrText xml:space="preserve"> REF _Ref25825065 \h </w:instrText>
      </w:r>
      <w:r w:rsidR="00FF7D1A">
        <w:fldChar w:fldCharType="separate"/>
      </w:r>
      <w:r w:rsidR="00FE3EB8">
        <w:t>Рисунок </w:t>
      </w:r>
      <w:r w:rsidR="00FE3EB8">
        <w:rPr>
          <w:noProof/>
        </w:rPr>
        <w:t>12</w:t>
      </w:r>
      <w:r w:rsidR="00FF7D1A">
        <w:fldChar w:fldCharType="end"/>
      </w:r>
      <w:r w:rsidR="00FF7D1A">
        <w:t>)</w:t>
      </w:r>
      <w:r>
        <w:t>, с помощью которых осуществляется сворачивание или разво</w:t>
      </w:r>
      <w:r w:rsidR="001321DB">
        <w:t>рачивание расписания дня недели.</w:t>
      </w:r>
    </w:p>
    <w:p w14:paraId="61CF1215" w14:textId="77777777" w:rsidR="00483845" w:rsidRDefault="00E860D7" w:rsidP="00483845">
      <w:pPr>
        <w:pStyle w:val="phfigure"/>
      </w:pPr>
      <w:r>
        <w:rPr>
          <w:noProof/>
        </w:rPr>
        <w:lastRenderedPageBreak/>
        <w:drawing>
          <wp:inline distT="0" distB="0" distL="0" distR="0" wp14:anchorId="66D56358" wp14:editId="23511E68">
            <wp:extent cx="3003550" cy="1099275"/>
            <wp:effectExtent l="0" t="0" r="6350" b="5715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0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58B7D" w14:textId="77777777" w:rsidR="00775C56" w:rsidRDefault="00483845" w:rsidP="00483845">
      <w:pPr>
        <w:pStyle w:val="phfiguretitle"/>
      </w:pPr>
      <w:bookmarkStart w:id="45" w:name="_Ref2582506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12</w:t>
      </w:r>
      <w:r w:rsidR="00876A7D">
        <w:rPr>
          <w:noProof/>
        </w:rPr>
        <w:fldChar w:fldCharType="end"/>
      </w:r>
      <w:bookmarkEnd w:id="45"/>
      <w:r>
        <w:t xml:space="preserve"> –</w:t>
      </w:r>
      <w:r w:rsidR="00FF7D1A">
        <w:t xml:space="preserve"> Кнопки навигации в расписании</w:t>
      </w:r>
    </w:p>
    <w:p w14:paraId="69F52EC6" w14:textId="77777777" w:rsidR="006B4C3B" w:rsidRDefault="006B4C3B" w:rsidP="006B4C3B">
      <w:pPr>
        <w:pStyle w:val="20"/>
        <w:numPr>
          <w:ilvl w:val="1"/>
          <w:numId w:val="18"/>
        </w:numPr>
      </w:pPr>
      <w:bookmarkStart w:id="46" w:name="_Toc26892227"/>
      <w:bookmarkStart w:id="47" w:name="_Toc26892274"/>
      <w:r>
        <w:t>Вкладка «Месяц»</w:t>
      </w:r>
      <w:bookmarkEnd w:id="46"/>
      <w:bookmarkEnd w:id="47"/>
    </w:p>
    <w:p w14:paraId="7E103F23" w14:textId="77777777" w:rsidR="00A33FB1" w:rsidRDefault="00A33FB1" w:rsidP="00483845">
      <w:pPr>
        <w:pStyle w:val="phnormal"/>
      </w:pPr>
      <w:r>
        <w:t xml:space="preserve">Чтобы выбрать просмотр </w:t>
      </w:r>
      <w:r w:rsidR="00F86D55">
        <w:t xml:space="preserve">расписания </w:t>
      </w:r>
      <w:r>
        <w:t>на месяц</w:t>
      </w:r>
      <w:r w:rsidR="005951C3">
        <w:t>,</w:t>
      </w:r>
      <w:r>
        <w:t xml:space="preserve"> выберите вкладку «Месяц»</w:t>
      </w:r>
      <w:r w:rsidR="00121509">
        <w:t xml:space="preserve"> (</w:t>
      </w:r>
      <w:r w:rsidR="00894E79">
        <w:fldChar w:fldCharType="begin"/>
      </w:r>
      <w:r w:rsidR="00894E79">
        <w:instrText xml:space="preserve"> REF _Ref25825144 \h </w:instrText>
      </w:r>
      <w:r w:rsidR="00894E79">
        <w:fldChar w:fldCharType="separate"/>
      </w:r>
      <w:r w:rsidR="00FE3EB8">
        <w:t>Рисунок </w:t>
      </w:r>
      <w:r w:rsidR="00FE3EB8">
        <w:rPr>
          <w:noProof/>
        </w:rPr>
        <w:t>13</w:t>
      </w:r>
      <w:r w:rsidR="00894E79">
        <w:fldChar w:fldCharType="end"/>
      </w:r>
      <w:r w:rsidR="00121509">
        <w:t>)</w:t>
      </w:r>
      <w:r>
        <w:t>:</w:t>
      </w:r>
    </w:p>
    <w:p w14:paraId="5053206B" w14:textId="77777777" w:rsidR="00020FCB" w:rsidRDefault="00737D49" w:rsidP="00020FCB">
      <w:pPr>
        <w:pStyle w:val="phfigure"/>
      </w:pPr>
      <w:r>
        <w:rPr>
          <w:noProof/>
        </w:rPr>
        <w:drawing>
          <wp:inline distT="0" distB="0" distL="0" distR="0" wp14:anchorId="7A0843C9" wp14:editId="2A1D6537">
            <wp:extent cx="6152515" cy="248221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88B5" w14:textId="77777777" w:rsidR="00775C56" w:rsidRDefault="00020FCB" w:rsidP="00020FCB">
      <w:pPr>
        <w:pStyle w:val="phfiguretitle"/>
      </w:pPr>
      <w:bookmarkStart w:id="48" w:name="_Ref25825144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13</w:t>
      </w:r>
      <w:r w:rsidR="00876A7D">
        <w:rPr>
          <w:noProof/>
        </w:rPr>
        <w:fldChar w:fldCharType="end"/>
      </w:r>
      <w:bookmarkEnd w:id="48"/>
      <w:r>
        <w:t xml:space="preserve"> –</w:t>
      </w:r>
      <w:r w:rsidR="00351908">
        <w:t xml:space="preserve"> </w:t>
      </w:r>
      <w:commentRangeStart w:id="49"/>
      <w:r w:rsidR="00F86D55">
        <w:t>Просмотр расписания на месяц</w:t>
      </w:r>
      <w:commentRangeEnd w:id="49"/>
      <w:r w:rsidR="00F86D55">
        <w:rPr>
          <w:rStyle w:val="aff9"/>
          <w:rFonts w:cs="Times New Roman"/>
        </w:rPr>
        <w:commentReference w:id="49"/>
      </w:r>
    </w:p>
    <w:p w14:paraId="0EFC4772" w14:textId="77777777" w:rsidR="00775C56" w:rsidRDefault="00A33FB1" w:rsidP="00020FCB">
      <w:pPr>
        <w:pStyle w:val="phnormal"/>
        <w:rPr>
          <w:noProof/>
        </w:rPr>
      </w:pPr>
      <w:r>
        <w:rPr>
          <w:noProof/>
        </w:rPr>
        <w:t>Система сформирует расписание на месяц.</w:t>
      </w:r>
    </w:p>
    <w:p w14:paraId="7F4DA306" w14:textId="77777777" w:rsidR="00F106CF" w:rsidRDefault="00510AD8" w:rsidP="00020FCB">
      <w:pPr>
        <w:pStyle w:val="phnormal"/>
      </w:pPr>
      <w:r w:rsidRPr="003248A8">
        <w:t>Информация в р</w:t>
      </w:r>
      <w:r w:rsidR="001D3801" w:rsidRPr="003248A8">
        <w:t>асписани</w:t>
      </w:r>
      <w:r w:rsidRPr="003248A8">
        <w:t>и</w:t>
      </w:r>
      <w:r w:rsidR="001D3801" w:rsidRPr="003248A8">
        <w:t xml:space="preserve"> на месяц </w:t>
      </w:r>
      <w:r w:rsidR="00F106CF" w:rsidRPr="003248A8">
        <w:t>(</w:t>
      </w:r>
      <w:r w:rsidR="00020FCB" w:rsidRPr="003248A8">
        <w:fldChar w:fldCharType="begin"/>
      </w:r>
      <w:r w:rsidR="00020FCB" w:rsidRPr="003248A8">
        <w:instrText xml:space="preserve"> REF _Ref25327258 \h </w:instrText>
      </w:r>
      <w:r w:rsidR="003248A8" w:rsidRPr="003248A8">
        <w:instrText xml:space="preserve"> \* MERGEFORMAT </w:instrText>
      </w:r>
      <w:r w:rsidR="00020FCB" w:rsidRPr="003248A8">
        <w:fldChar w:fldCharType="separate"/>
      </w:r>
      <w:r w:rsidR="00FE3EB8">
        <w:t>Рисунок 14</w:t>
      </w:r>
      <w:r w:rsidR="00020FCB" w:rsidRPr="003248A8">
        <w:fldChar w:fldCharType="end"/>
      </w:r>
      <w:r w:rsidR="00F106CF" w:rsidRPr="003248A8">
        <w:t xml:space="preserve">) </w:t>
      </w:r>
      <w:r w:rsidRPr="003248A8">
        <w:t xml:space="preserve">также представлена </w:t>
      </w:r>
      <w:r w:rsidR="001D5E94">
        <w:t>в виде таблицы, строки которой названы</w:t>
      </w:r>
      <w:r w:rsidRPr="003248A8">
        <w:t xml:space="preserve"> по</w:t>
      </w:r>
      <w:r w:rsidR="00775C56" w:rsidRPr="003248A8">
        <w:t xml:space="preserve"> </w:t>
      </w:r>
      <w:r w:rsidRPr="003248A8">
        <w:t>номеру недели в календарном году, там же указываются период (начальное и конечное число</w:t>
      </w:r>
      <w:r w:rsidR="00554888" w:rsidRPr="003248A8">
        <w:t xml:space="preserve"> и месяц</w:t>
      </w:r>
      <w:r w:rsidRPr="00D64FF5">
        <w:t>)</w:t>
      </w:r>
      <w:r w:rsidR="001D5E94">
        <w:t xml:space="preserve"> недели. Столбцы таблицы названы</w:t>
      </w:r>
      <w:r w:rsidR="00775C56">
        <w:t xml:space="preserve"> </w:t>
      </w:r>
      <w:r w:rsidRPr="00D64FF5">
        <w:t>по дням недели. В ячейке таблицы указывается число</w:t>
      </w:r>
      <w:r w:rsidR="009D4784" w:rsidRPr="009D4784">
        <w:t>/</w:t>
      </w:r>
      <w:commentRangeStart w:id="50"/>
      <w:r w:rsidR="009D4784">
        <w:t>месяц</w:t>
      </w:r>
      <w:commentRangeEnd w:id="50"/>
      <w:r w:rsidR="009D4784">
        <w:rPr>
          <w:rStyle w:val="aff9"/>
        </w:rPr>
        <w:commentReference w:id="50"/>
      </w:r>
      <w:r w:rsidRPr="00D64FF5">
        <w:t>, а также прону</w:t>
      </w:r>
      <w:r w:rsidR="00020FCB">
        <w:t>мерованные наименования уроков.</w:t>
      </w:r>
    </w:p>
    <w:p w14:paraId="60740960" w14:textId="77777777" w:rsidR="00020FCB" w:rsidRDefault="00737D49" w:rsidP="00020FCB">
      <w:pPr>
        <w:pStyle w:val="phfigure"/>
      </w:pPr>
      <w:r>
        <w:rPr>
          <w:noProof/>
        </w:rPr>
        <w:lastRenderedPageBreak/>
        <w:drawing>
          <wp:inline distT="0" distB="0" distL="0" distR="0" wp14:anchorId="44C0B7BC" wp14:editId="30558F73">
            <wp:extent cx="6152515" cy="2846705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88CCD" w14:textId="77777777" w:rsidR="00F106CF" w:rsidRDefault="00020FCB" w:rsidP="00020FCB">
      <w:pPr>
        <w:pStyle w:val="phfiguretitle"/>
      </w:pPr>
      <w:bookmarkStart w:id="51" w:name="_Ref2532725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14</w:t>
      </w:r>
      <w:r w:rsidR="00876A7D">
        <w:rPr>
          <w:noProof/>
        </w:rPr>
        <w:fldChar w:fldCharType="end"/>
      </w:r>
      <w:bookmarkEnd w:id="51"/>
      <w:r>
        <w:t xml:space="preserve"> – </w:t>
      </w:r>
      <w:commentRangeStart w:id="52"/>
      <w:r w:rsidR="00F106CF">
        <w:t>Расписание на месяц</w:t>
      </w:r>
      <w:commentRangeEnd w:id="52"/>
      <w:r w:rsidR="00660C00">
        <w:rPr>
          <w:rStyle w:val="aff9"/>
          <w:rFonts w:cs="Times New Roman"/>
        </w:rPr>
        <w:commentReference w:id="52"/>
      </w:r>
    </w:p>
    <w:p w14:paraId="1D5E8804" w14:textId="77777777" w:rsidR="00A33FB1" w:rsidRDefault="00713541" w:rsidP="00E666C6">
      <w:pPr>
        <w:pStyle w:val="phnormal"/>
        <w:rPr>
          <w:noProof/>
        </w:rPr>
      </w:pPr>
      <w:r>
        <w:rPr>
          <w:noProof/>
        </w:rPr>
        <w:t>В разделе «Расписание» р</w:t>
      </w:r>
      <w:r w:rsidR="00A33FB1">
        <w:rPr>
          <w:noProof/>
        </w:rPr>
        <w:t xml:space="preserve">еализована функция печати расписания. Для этого нажмите кнопку </w:t>
      </w:r>
      <w:r w:rsidR="00A33FB1">
        <w:rPr>
          <w:noProof/>
        </w:rPr>
        <w:drawing>
          <wp:inline distT="0" distB="0" distL="0" distR="0" wp14:anchorId="5D6CF4AF" wp14:editId="37F3C979">
            <wp:extent cx="285750" cy="198912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FB1">
        <w:rPr>
          <w:noProof/>
        </w:rPr>
        <w:t xml:space="preserve">. </w:t>
      </w:r>
      <w:r w:rsidR="00B01D01">
        <w:rPr>
          <w:noProof/>
        </w:rPr>
        <w:t xml:space="preserve">Расписание автоматически скачается в формате </w:t>
      </w:r>
      <w:r w:rsidR="00A33FB1">
        <w:rPr>
          <w:noProof/>
          <w:lang w:val="en-US"/>
        </w:rPr>
        <w:t>Microsoft</w:t>
      </w:r>
      <w:r w:rsidR="00A33FB1" w:rsidRPr="00272282">
        <w:rPr>
          <w:noProof/>
        </w:rPr>
        <w:t xml:space="preserve"> </w:t>
      </w:r>
      <w:r w:rsidR="00A33FB1">
        <w:rPr>
          <w:noProof/>
          <w:lang w:val="en-US"/>
        </w:rPr>
        <w:t>Excel</w:t>
      </w:r>
      <w:r w:rsidR="00B01D01">
        <w:rPr>
          <w:noProof/>
        </w:rPr>
        <w:t>.</w:t>
      </w:r>
    </w:p>
    <w:p w14:paraId="4E94B860" w14:textId="77777777" w:rsidR="00451F98" w:rsidRDefault="00245F8B" w:rsidP="00D64FF5">
      <w:pPr>
        <w:pStyle w:val="11"/>
      </w:pPr>
      <w:bookmarkStart w:id="53" w:name="_Toc25325673"/>
      <w:bookmarkStart w:id="54" w:name="_Toc26892228"/>
      <w:bookmarkStart w:id="55" w:name="_Toc26892275"/>
      <w:bookmarkStart w:id="56" w:name="_Ref26892613"/>
      <w:r>
        <w:lastRenderedPageBreak/>
        <w:t>Оценки</w:t>
      </w:r>
      <w:bookmarkEnd w:id="53"/>
      <w:bookmarkEnd w:id="54"/>
      <w:bookmarkEnd w:id="55"/>
      <w:bookmarkEnd w:id="56"/>
    </w:p>
    <w:p w14:paraId="3A721A2F" w14:textId="77777777" w:rsidR="00F106CF" w:rsidRDefault="00904030" w:rsidP="00C04286">
      <w:pPr>
        <w:pStyle w:val="phnormal"/>
      </w:pPr>
      <w:r>
        <w:t>В разделе</w:t>
      </w:r>
      <w:r w:rsidR="00D74C34">
        <w:t xml:space="preserve"> «Оценки» информация представляется в трех </w:t>
      </w:r>
      <w:r>
        <w:t>вкладках</w:t>
      </w:r>
      <w:r w:rsidR="00D74C34">
        <w:t>: «Сводная», «Итоговые»</w:t>
      </w:r>
      <w:r w:rsidR="0094732C">
        <w:t xml:space="preserve">, </w:t>
      </w:r>
      <w:r w:rsidR="00312D82">
        <w:t>«Визуализация».</w:t>
      </w:r>
    </w:p>
    <w:p w14:paraId="466358B6" w14:textId="77777777" w:rsidR="005C43B5" w:rsidRPr="0079051B" w:rsidRDefault="005C43B5" w:rsidP="005C43B5">
      <w:pPr>
        <w:pStyle w:val="20"/>
      </w:pPr>
      <w:bookmarkStart w:id="57" w:name="_Toc26892229"/>
      <w:bookmarkStart w:id="58" w:name="_Toc26892276"/>
      <w:r>
        <w:t>Вкладка «Сводная»</w:t>
      </w:r>
      <w:bookmarkEnd w:id="57"/>
      <w:bookmarkEnd w:id="58"/>
    </w:p>
    <w:p w14:paraId="6C4F1D93" w14:textId="77777777" w:rsidR="00F106CF" w:rsidRDefault="009B63AD" w:rsidP="00392E12">
      <w:pPr>
        <w:pStyle w:val="phnormal"/>
      </w:pPr>
      <w:r w:rsidRPr="0079051B">
        <w:t>Вкладка «</w:t>
      </w:r>
      <w:r w:rsidR="009E19FD">
        <w:t>Сводная</w:t>
      </w:r>
      <w:r w:rsidRPr="0079051B">
        <w:t>»</w:t>
      </w:r>
      <w:r w:rsidR="004011BA">
        <w:t xml:space="preserve"> (</w:t>
      </w:r>
      <w:r w:rsidR="004011BA">
        <w:fldChar w:fldCharType="begin"/>
      </w:r>
      <w:r w:rsidR="004011BA">
        <w:instrText xml:space="preserve"> REF _Ref25826465 \h </w:instrText>
      </w:r>
      <w:r w:rsidR="004011BA">
        <w:fldChar w:fldCharType="separate"/>
      </w:r>
      <w:r w:rsidR="00FE3EB8">
        <w:t>Рисунок </w:t>
      </w:r>
      <w:r w:rsidR="00FE3EB8">
        <w:rPr>
          <w:noProof/>
        </w:rPr>
        <w:t>15</w:t>
      </w:r>
      <w:r w:rsidR="004011BA">
        <w:fldChar w:fldCharType="end"/>
      </w:r>
      <w:r w:rsidR="004011BA">
        <w:t>)</w:t>
      </w:r>
      <w:r w:rsidRPr="0079051B">
        <w:t xml:space="preserve"> отображает сводные</w:t>
      </w:r>
      <w:r>
        <w:t xml:space="preserve"> оценки ученика.</w:t>
      </w:r>
      <w:r w:rsidR="00392E12">
        <w:t xml:space="preserve"> </w:t>
      </w:r>
      <w:r>
        <w:t>Информ</w:t>
      </w:r>
      <w:r w:rsidR="00CA1884">
        <w:t>ация представлена в табличном виде</w:t>
      </w:r>
      <w:r>
        <w:t>.</w:t>
      </w:r>
    </w:p>
    <w:p w14:paraId="322E79FA" w14:textId="77777777" w:rsidR="00392E12" w:rsidRDefault="00392E12" w:rsidP="00392E12">
      <w:pPr>
        <w:pStyle w:val="phfigure"/>
      </w:pPr>
      <w:r>
        <w:rPr>
          <w:noProof/>
        </w:rPr>
        <w:drawing>
          <wp:inline distT="0" distB="0" distL="0" distR="0" wp14:anchorId="1E84F004" wp14:editId="6CF880BF">
            <wp:extent cx="6152515" cy="259461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431D" w14:textId="77777777" w:rsidR="00392E12" w:rsidRDefault="00392E12" w:rsidP="00392E12">
      <w:pPr>
        <w:pStyle w:val="phfiguretitle"/>
      </w:pPr>
      <w:bookmarkStart w:id="59" w:name="_Ref2582646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</w:instrText>
      </w:r>
      <w:r w:rsidR="00876A7D">
        <w:instrText xml:space="preserve">* ARABIC </w:instrText>
      </w:r>
      <w:r w:rsidR="00876A7D">
        <w:fldChar w:fldCharType="separate"/>
      </w:r>
      <w:r w:rsidR="00FE3EB8">
        <w:rPr>
          <w:noProof/>
        </w:rPr>
        <w:t>15</w:t>
      </w:r>
      <w:r w:rsidR="00876A7D">
        <w:rPr>
          <w:noProof/>
        </w:rPr>
        <w:fldChar w:fldCharType="end"/>
      </w:r>
      <w:bookmarkEnd w:id="59"/>
      <w:r>
        <w:t xml:space="preserve"> – </w:t>
      </w:r>
      <w:commentRangeStart w:id="60"/>
      <w:r w:rsidR="004011BA">
        <w:t>Вкладка «Сводная»</w:t>
      </w:r>
      <w:commentRangeEnd w:id="60"/>
      <w:r w:rsidR="004011BA">
        <w:rPr>
          <w:rStyle w:val="aff9"/>
          <w:rFonts w:cs="Times New Roman"/>
        </w:rPr>
        <w:commentReference w:id="60"/>
      </w:r>
    </w:p>
    <w:p w14:paraId="70BD7A76" w14:textId="77777777" w:rsidR="00097609" w:rsidRDefault="009B63AD" w:rsidP="00E91DAD">
      <w:pPr>
        <w:pStyle w:val="phnormal"/>
      </w:pPr>
      <w:r>
        <w:t xml:space="preserve">Графа «Предмет» </w:t>
      </w:r>
      <w:r w:rsidR="00CA1884">
        <w:t xml:space="preserve">отображает название </w:t>
      </w:r>
      <w:r>
        <w:t>предмет</w:t>
      </w:r>
      <w:r w:rsidR="00CA1884">
        <w:t>а</w:t>
      </w:r>
      <w:r>
        <w:t>.</w:t>
      </w:r>
      <w:r w:rsidR="00E91DAD">
        <w:t xml:space="preserve"> </w:t>
      </w:r>
      <w:r>
        <w:t xml:space="preserve">Графа «Средняя оценка» </w:t>
      </w:r>
      <w:r w:rsidR="00AC107C">
        <w:t>отображает</w:t>
      </w:r>
      <w:r>
        <w:t xml:space="preserve"> средний балл за предмет.</w:t>
      </w:r>
      <w:r w:rsidR="00E91DAD">
        <w:t xml:space="preserve"> </w:t>
      </w:r>
      <w:r>
        <w:t>Графа с текущей датой отображается в центральной части таблицы.</w:t>
      </w:r>
    </w:p>
    <w:p w14:paraId="300FF349" w14:textId="77777777" w:rsidR="009B63AD" w:rsidRDefault="009B63AD" w:rsidP="00E91DAD">
      <w:pPr>
        <w:pStyle w:val="phnormal"/>
      </w:pPr>
      <w:r>
        <w:t>Средние оценки 5 и 4 отображаются зеленым цветом, 3</w:t>
      </w:r>
      <w:r w:rsidR="00775C56">
        <w:t xml:space="preserve"> – </w:t>
      </w:r>
      <w:r>
        <w:t>оранжевым, 2</w:t>
      </w:r>
      <w:r w:rsidR="00775C56">
        <w:t xml:space="preserve"> – </w:t>
      </w:r>
      <w:r>
        <w:t>красным.</w:t>
      </w:r>
      <w:r w:rsidR="00E91DAD">
        <w:t xml:space="preserve"> </w:t>
      </w:r>
      <w:r w:rsidRPr="0079051B">
        <w:t>По выбранной дате определяется, за какой подпериод будут выводиться средние оценки.</w:t>
      </w:r>
    </w:p>
    <w:p w14:paraId="6EF4F914" w14:textId="77777777" w:rsidR="008079AD" w:rsidRPr="0079051B" w:rsidRDefault="00A323F3" w:rsidP="008079AD">
      <w:pPr>
        <w:pStyle w:val="20"/>
      </w:pPr>
      <w:bookmarkStart w:id="61" w:name="_Toc26892230"/>
      <w:bookmarkStart w:id="62" w:name="_Toc26892277"/>
      <w:r>
        <w:t>Вкладка «</w:t>
      </w:r>
      <w:r w:rsidR="005C43B5">
        <w:t>Итоговые оценки»</w:t>
      </w:r>
      <w:bookmarkEnd w:id="61"/>
      <w:bookmarkEnd w:id="62"/>
    </w:p>
    <w:p w14:paraId="470471FF" w14:textId="77777777" w:rsidR="00F106CF" w:rsidRDefault="00592121" w:rsidP="0079051B">
      <w:pPr>
        <w:pStyle w:val="phnormal"/>
      </w:pPr>
      <w:r w:rsidRPr="0079051B">
        <w:t>Информация об итоговых оценках также имеет табличное представление (</w:t>
      </w:r>
      <w:r w:rsidR="008307FC">
        <w:fldChar w:fldCharType="begin"/>
      </w:r>
      <w:r w:rsidR="008307FC">
        <w:instrText xml:space="preserve"> REF _Ref25826856 \h </w:instrText>
      </w:r>
      <w:r w:rsidR="008307FC">
        <w:fldChar w:fldCharType="separate"/>
      </w:r>
      <w:r w:rsidR="00FE3EB8">
        <w:t>Рисунок </w:t>
      </w:r>
      <w:r w:rsidR="00FE3EB8">
        <w:rPr>
          <w:noProof/>
        </w:rPr>
        <w:t>16</w:t>
      </w:r>
      <w:r w:rsidR="008307FC">
        <w:fldChar w:fldCharType="end"/>
      </w:r>
      <w:r w:rsidR="00C04286" w:rsidRPr="0079051B">
        <w:t>).</w:t>
      </w:r>
    </w:p>
    <w:p w14:paraId="109615B0" w14:textId="77777777" w:rsidR="007E6951" w:rsidRDefault="007E6951" w:rsidP="007E6951">
      <w:pPr>
        <w:pStyle w:val="phfigure"/>
      </w:pPr>
      <w:r>
        <w:rPr>
          <w:noProof/>
        </w:rPr>
        <w:lastRenderedPageBreak/>
        <w:drawing>
          <wp:inline distT="0" distB="0" distL="0" distR="0" wp14:anchorId="1470218A" wp14:editId="2CC3723E">
            <wp:extent cx="6152515" cy="2418715"/>
            <wp:effectExtent l="0" t="0" r="63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B071" w14:textId="77777777" w:rsidR="007E6951" w:rsidRDefault="007E6951" w:rsidP="007E6951">
      <w:pPr>
        <w:pStyle w:val="phfiguretitle"/>
      </w:pPr>
      <w:bookmarkStart w:id="63" w:name="_Ref25826856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16</w:t>
      </w:r>
      <w:r w:rsidR="00876A7D">
        <w:rPr>
          <w:noProof/>
        </w:rPr>
        <w:fldChar w:fldCharType="end"/>
      </w:r>
      <w:bookmarkEnd w:id="63"/>
      <w:r>
        <w:t xml:space="preserve"> – </w:t>
      </w:r>
      <w:commentRangeStart w:id="64"/>
      <w:r>
        <w:t>В</w:t>
      </w:r>
      <w:r w:rsidR="00A323F3">
        <w:t>кладка «</w:t>
      </w:r>
      <w:r>
        <w:t>Итоговые оценки»</w:t>
      </w:r>
      <w:commentRangeEnd w:id="64"/>
      <w:r>
        <w:rPr>
          <w:rStyle w:val="aff9"/>
          <w:rFonts w:cs="Times New Roman"/>
        </w:rPr>
        <w:commentReference w:id="64"/>
      </w:r>
    </w:p>
    <w:p w14:paraId="42DFBF09" w14:textId="77777777" w:rsidR="00C87F1B" w:rsidRDefault="00BD6321" w:rsidP="00C04286">
      <w:pPr>
        <w:pStyle w:val="phnormal"/>
      </w:pPr>
      <w:r>
        <w:t>Т</w:t>
      </w:r>
      <w:r w:rsidR="00E43426">
        <w:t>аблица </w:t>
      </w:r>
      <w:r>
        <w:t>содержит следующие столбцы:</w:t>
      </w:r>
    </w:p>
    <w:p w14:paraId="1CB089E6" w14:textId="77777777" w:rsidR="00C87F1B" w:rsidRDefault="00C87F1B" w:rsidP="00B01899">
      <w:pPr>
        <w:pStyle w:val="phlistitemized1"/>
      </w:pPr>
      <w:commentRangeStart w:id="65"/>
      <w:r>
        <w:t>«</w:t>
      </w:r>
      <w:r w:rsidR="00BD6321">
        <w:t>Предмет</w:t>
      </w:r>
      <w:r>
        <w:t xml:space="preserve">» – </w:t>
      </w:r>
      <w:r w:rsidR="0038188D">
        <w:t>о</w:t>
      </w:r>
      <w:r w:rsidR="00B333CD">
        <w:t>тображаются н</w:t>
      </w:r>
      <w:r w:rsidR="00BD6321">
        <w:t xml:space="preserve">азвания предметов, которые </w:t>
      </w:r>
      <w:r w:rsidR="00B333CD">
        <w:t>изучает</w:t>
      </w:r>
      <w:r w:rsidR="00BD6321">
        <w:t xml:space="preserve"> ученик;</w:t>
      </w:r>
    </w:p>
    <w:p w14:paraId="3BA6F6ED" w14:textId="77777777" w:rsidR="00C87F1B" w:rsidRPr="00C87F1B" w:rsidRDefault="00C87F1B" w:rsidP="00B01899">
      <w:pPr>
        <w:pStyle w:val="phlistitemized1"/>
      </w:pPr>
      <w:r>
        <w:t>«</w:t>
      </w:r>
      <w:r w:rsidR="00B333CD">
        <w:t>Четверть</w:t>
      </w:r>
      <w:r w:rsidR="0038188D">
        <w:t>» – о</w:t>
      </w:r>
      <w:r>
        <w:t>тображаются оценки по четвертям</w:t>
      </w:r>
      <w:r w:rsidRPr="00C87F1B">
        <w:t>;</w:t>
      </w:r>
    </w:p>
    <w:p w14:paraId="0F5BA8AF" w14:textId="77777777" w:rsidR="003D7ED7" w:rsidRPr="003D7ED7" w:rsidRDefault="00C87F1B" w:rsidP="00B01899">
      <w:pPr>
        <w:pStyle w:val="phlistitemized1"/>
      </w:pPr>
      <w:r>
        <w:t>«</w:t>
      </w:r>
      <w:r w:rsidR="00F106CF">
        <w:t>Годовая</w:t>
      </w:r>
      <w:r w:rsidR="0038188D">
        <w:t>» – о</w:t>
      </w:r>
      <w:r w:rsidR="003D7ED7">
        <w:t>тображается</w:t>
      </w:r>
      <w:r w:rsidR="00A30696">
        <w:t xml:space="preserve"> оц</w:t>
      </w:r>
      <w:r w:rsidR="003D7ED7">
        <w:t>енка по предмету за учебный год</w:t>
      </w:r>
      <w:r w:rsidR="003D7ED7" w:rsidRPr="003D7ED7">
        <w:t>;</w:t>
      </w:r>
    </w:p>
    <w:p w14:paraId="4A62F919" w14:textId="77777777" w:rsidR="003D7ED7" w:rsidRPr="003D7ED7" w:rsidRDefault="003D7ED7" w:rsidP="00B01899">
      <w:pPr>
        <w:pStyle w:val="phlistitemized1"/>
      </w:pPr>
      <w:r>
        <w:t>«</w:t>
      </w:r>
      <w:r w:rsidR="00F106CF">
        <w:t>Экзаменационная</w:t>
      </w:r>
      <w:r w:rsidR="0038188D">
        <w:t>» – о</w:t>
      </w:r>
      <w:r>
        <w:t>тобража</w:t>
      </w:r>
      <w:r w:rsidR="00F054B1">
        <w:t>ю</w:t>
      </w:r>
      <w:r>
        <w:t>тся оц</w:t>
      </w:r>
      <w:r w:rsidR="00F054B1">
        <w:t>енки</w:t>
      </w:r>
      <w:r>
        <w:t xml:space="preserve"> по предмету за экзамен</w:t>
      </w:r>
      <w:r w:rsidRPr="003D7ED7">
        <w:t>;</w:t>
      </w:r>
    </w:p>
    <w:p w14:paraId="51FAFE69" w14:textId="77777777" w:rsidR="00BD6321" w:rsidRPr="00F054B1" w:rsidRDefault="003D7ED7" w:rsidP="00B01899">
      <w:pPr>
        <w:pStyle w:val="phlistitemized1"/>
      </w:pPr>
      <w:r>
        <w:t>«</w:t>
      </w:r>
      <w:r w:rsidR="00F106CF">
        <w:t>Итоговая</w:t>
      </w:r>
      <w:r>
        <w:t>»-</w:t>
      </w:r>
      <w:r w:rsidRPr="003D7ED7">
        <w:t xml:space="preserve"> </w:t>
      </w:r>
      <w:r w:rsidR="0038188D">
        <w:t>о</w:t>
      </w:r>
      <w:r>
        <w:t>тобража</w:t>
      </w:r>
      <w:r w:rsidR="00F054B1">
        <w:t>ю</w:t>
      </w:r>
      <w:r>
        <w:t xml:space="preserve">тся </w:t>
      </w:r>
      <w:r w:rsidR="00F054B1">
        <w:t>итоговые</w:t>
      </w:r>
      <w:r>
        <w:t xml:space="preserve"> оц</w:t>
      </w:r>
      <w:r w:rsidR="00A22BC4">
        <w:t>енки</w:t>
      </w:r>
      <w:r w:rsidR="00F054B1" w:rsidRPr="00F054B1">
        <w:t>;</w:t>
      </w:r>
    </w:p>
    <w:p w14:paraId="24FEE32E" w14:textId="77777777" w:rsidR="00F054B1" w:rsidRDefault="00F054B1" w:rsidP="00B01899">
      <w:pPr>
        <w:pStyle w:val="phlistitemized1"/>
      </w:pPr>
      <w:r>
        <w:t>«Промежуточная аттестация – д</w:t>
      </w:r>
      <w:r w:rsidRPr="00F054B1">
        <w:t>/</w:t>
      </w:r>
      <w:r w:rsidR="0038188D">
        <w:t>о» – о</w:t>
      </w:r>
      <w:r>
        <w:t>тображаются оценки за промежуточну аттестацию.</w:t>
      </w:r>
      <w:commentRangeEnd w:id="65"/>
      <w:r w:rsidR="00BE23EC">
        <w:rPr>
          <w:rStyle w:val="aff9"/>
          <w:rFonts w:cs="Times New Roman"/>
          <w:lang w:eastAsia="ru-RU"/>
        </w:rPr>
        <w:commentReference w:id="65"/>
      </w:r>
    </w:p>
    <w:p w14:paraId="615E17CD" w14:textId="77777777" w:rsidR="00A33FB1" w:rsidRPr="009B63AD" w:rsidRDefault="00A33FB1" w:rsidP="00211586">
      <w:pPr>
        <w:pStyle w:val="20"/>
      </w:pPr>
      <w:bookmarkStart w:id="66" w:name="_Toc26892231"/>
      <w:bookmarkStart w:id="67" w:name="_Toc26892278"/>
      <w:r w:rsidRPr="009B63AD">
        <w:t>Вкладка «Визуализация»</w:t>
      </w:r>
      <w:bookmarkEnd w:id="66"/>
      <w:bookmarkEnd w:id="67"/>
    </w:p>
    <w:p w14:paraId="71C4073C" w14:textId="77777777" w:rsidR="00A33FB1" w:rsidRPr="00034D40" w:rsidRDefault="00A33FB1" w:rsidP="00211586">
      <w:pPr>
        <w:pStyle w:val="phnormal"/>
      </w:pPr>
      <w:r w:rsidRPr="00211586">
        <w:t xml:space="preserve">Вкладка </w:t>
      </w:r>
      <w:r w:rsidR="00034D40" w:rsidRPr="009B63AD">
        <w:t>«Визуализация»</w:t>
      </w:r>
      <w:r w:rsidR="00034D40" w:rsidRPr="00034D40">
        <w:t xml:space="preserve"> </w:t>
      </w:r>
      <w:r w:rsidRPr="00211586">
        <w:t xml:space="preserve">содержит графическое представление </w:t>
      </w:r>
      <w:r w:rsidR="00034D40">
        <w:t>следующей информации</w:t>
      </w:r>
      <w:r w:rsidR="00034D40" w:rsidRPr="00034D40">
        <w:t xml:space="preserve"> </w:t>
      </w:r>
      <w:commentRangeStart w:id="68"/>
      <w:r w:rsidR="00034D40">
        <w:t>о посеща</w:t>
      </w:r>
      <w:r w:rsidR="00007E94">
        <w:t>емости и успеваемости ученика</w:t>
      </w:r>
      <w:r w:rsidR="00034D40">
        <w:t>.</w:t>
      </w:r>
      <w:commentRangeEnd w:id="68"/>
      <w:r w:rsidR="00034D40">
        <w:rPr>
          <w:rStyle w:val="aff9"/>
        </w:rPr>
        <w:commentReference w:id="68"/>
      </w:r>
    </w:p>
    <w:p w14:paraId="08567AFE" w14:textId="77777777" w:rsidR="00CA5DC8" w:rsidRPr="00211586" w:rsidRDefault="005A6DCC" w:rsidP="00211586">
      <w:pPr>
        <w:pStyle w:val="phnormal"/>
      </w:pPr>
      <w:r w:rsidRPr="00211586">
        <w:t>В верхней част</w:t>
      </w:r>
      <w:r w:rsidR="00007E94">
        <w:t>и вкладки имеется два фильтра: «Г</w:t>
      </w:r>
      <w:r w:rsidRPr="00211586">
        <w:t>рафик</w:t>
      </w:r>
      <w:r w:rsidR="00007E94">
        <w:t>»</w:t>
      </w:r>
      <w:r w:rsidRPr="00211586">
        <w:t xml:space="preserve"> и </w:t>
      </w:r>
      <w:r w:rsidR="00007E94">
        <w:t>«П</w:t>
      </w:r>
      <w:r w:rsidRPr="00211586">
        <w:t>редмет</w:t>
      </w:r>
      <w:r w:rsidR="00007E94">
        <w:t>» (</w:t>
      </w:r>
      <w:r w:rsidR="00007E94">
        <w:fldChar w:fldCharType="begin"/>
      </w:r>
      <w:r w:rsidR="00007E94">
        <w:instrText xml:space="preserve"> REF _Ref25829660 \h </w:instrText>
      </w:r>
      <w:r w:rsidR="00007E94">
        <w:fldChar w:fldCharType="separate"/>
      </w:r>
      <w:r w:rsidR="00FE3EB8">
        <w:t>Рисунок </w:t>
      </w:r>
      <w:r w:rsidR="00FE3EB8">
        <w:rPr>
          <w:noProof/>
        </w:rPr>
        <w:t>17</w:t>
      </w:r>
      <w:r w:rsidR="00007E94">
        <w:fldChar w:fldCharType="end"/>
      </w:r>
      <w:r w:rsidR="00007E94">
        <w:t>)</w:t>
      </w:r>
      <w:r w:rsidRPr="00211586">
        <w:t>.</w:t>
      </w:r>
    </w:p>
    <w:p w14:paraId="78B90EDA" w14:textId="77777777" w:rsidR="00BF7532" w:rsidRDefault="00007E94" w:rsidP="00BF7532">
      <w:pPr>
        <w:pStyle w:val="phfigure"/>
      </w:pPr>
      <w:r>
        <w:rPr>
          <w:noProof/>
        </w:rPr>
        <w:drawing>
          <wp:inline distT="0" distB="0" distL="0" distR="0" wp14:anchorId="61027675" wp14:editId="368760B6">
            <wp:extent cx="3810000" cy="6667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C451" w14:textId="77777777" w:rsidR="00775C56" w:rsidRDefault="00BF7532" w:rsidP="00BF7532">
      <w:pPr>
        <w:pStyle w:val="phfiguretitle"/>
      </w:pPr>
      <w:bookmarkStart w:id="69" w:name="_Ref2582966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17</w:t>
      </w:r>
      <w:r w:rsidR="00876A7D">
        <w:rPr>
          <w:noProof/>
        </w:rPr>
        <w:fldChar w:fldCharType="end"/>
      </w:r>
      <w:bookmarkEnd w:id="69"/>
      <w:r>
        <w:t xml:space="preserve"> –</w:t>
      </w:r>
      <w:r w:rsidR="00007E94">
        <w:t xml:space="preserve"> </w:t>
      </w:r>
      <w:commentRangeStart w:id="70"/>
      <w:r w:rsidR="00007E94">
        <w:t>Фильтры «График» и «Предмет»</w:t>
      </w:r>
      <w:commentRangeEnd w:id="70"/>
      <w:r w:rsidR="006B0E96">
        <w:rPr>
          <w:rStyle w:val="aff9"/>
          <w:rFonts w:cs="Times New Roman"/>
        </w:rPr>
        <w:commentReference w:id="70"/>
      </w:r>
    </w:p>
    <w:p w14:paraId="1D2752D6" w14:textId="77777777" w:rsidR="00F86B42" w:rsidRPr="0058404E" w:rsidRDefault="00601A8A" w:rsidP="00AA4D0C">
      <w:pPr>
        <w:pStyle w:val="phnormal"/>
      </w:pPr>
      <w:r w:rsidRPr="0058404E">
        <w:t>В поле «График» выберите значение</w:t>
      </w:r>
      <w:r w:rsidR="00007E94">
        <w:t xml:space="preserve"> «</w:t>
      </w:r>
      <w:r w:rsidR="00AA4D0C">
        <w:t>Посещаемость</w:t>
      </w:r>
      <w:r w:rsidR="00007E94">
        <w:t>»</w:t>
      </w:r>
      <w:r w:rsidRPr="0058404E">
        <w:t xml:space="preserve"> для формирования диаграммы</w:t>
      </w:r>
      <w:r w:rsidR="00E8587D">
        <w:t xml:space="preserve"> из выпадающего списка</w:t>
      </w:r>
      <w:r w:rsidRPr="0058404E">
        <w:t>.</w:t>
      </w:r>
      <w:r w:rsidR="00AA4D0C">
        <w:t xml:space="preserve"> </w:t>
      </w:r>
      <w:r w:rsidR="00F86B42" w:rsidRPr="0058404E">
        <w:t xml:space="preserve">В поле «Предмет» выберете предмет, для которого нужно </w:t>
      </w:r>
      <w:r w:rsidR="0067155C" w:rsidRPr="0058404E">
        <w:t>сформировать диаграмму</w:t>
      </w:r>
      <w:r w:rsidR="00E8587D">
        <w:t xml:space="preserve"> из выпадающего списка</w:t>
      </w:r>
      <w:r w:rsidR="0067155C" w:rsidRPr="0058404E">
        <w:t>.</w:t>
      </w:r>
    </w:p>
    <w:p w14:paraId="08A19584" w14:textId="77777777" w:rsidR="00F86B42" w:rsidRPr="0058404E" w:rsidRDefault="00601A8A" w:rsidP="0058404E">
      <w:pPr>
        <w:pStyle w:val="phnormal"/>
      </w:pPr>
      <w:r w:rsidRPr="0058404E">
        <w:lastRenderedPageBreak/>
        <w:t>По умолчанию указан</w:t>
      </w:r>
      <w:r w:rsidR="0067155C" w:rsidRPr="0058404E">
        <w:t>ы</w:t>
      </w:r>
      <w:r w:rsidRPr="0058404E">
        <w:t xml:space="preserve"> значени</w:t>
      </w:r>
      <w:r w:rsidR="0067155C" w:rsidRPr="0058404E">
        <w:t>я</w:t>
      </w:r>
      <w:r w:rsidRPr="0058404E">
        <w:t xml:space="preserve"> «</w:t>
      </w:r>
      <w:r w:rsidR="00E8587D">
        <w:t xml:space="preserve">График: </w:t>
      </w:r>
      <w:r w:rsidRPr="0058404E">
        <w:t>Посещаемость»</w:t>
      </w:r>
      <w:r w:rsidR="00444E44" w:rsidRPr="0058404E">
        <w:t xml:space="preserve"> и</w:t>
      </w:r>
      <w:r w:rsidR="0067155C" w:rsidRPr="0058404E">
        <w:t xml:space="preserve"> «</w:t>
      </w:r>
      <w:r w:rsidR="00E8587D">
        <w:t xml:space="preserve">Предмет: </w:t>
      </w:r>
      <w:r w:rsidR="0067155C" w:rsidRPr="0058404E">
        <w:t>Все»</w:t>
      </w:r>
      <w:r w:rsidR="00446F47">
        <w:t>. Ф</w:t>
      </w:r>
      <w:r w:rsidRPr="0058404E">
        <w:t>ормируется диаграмма посещаемости</w:t>
      </w:r>
      <w:r w:rsidR="00775C56">
        <w:t xml:space="preserve"> </w:t>
      </w:r>
      <w:r w:rsidRPr="0058404E">
        <w:t>и график по количеству пропущенных дней со значениями «По уважительной причине» и «Без уважительной причины»</w:t>
      </w:r>
      <w:r w:rsidR="0067155C" w:rsidRPr="0058404E">
        <w:t xml:space="preserve"> по всем предметам</w:t>
      </w:r>
      <w:r w:rsidR="00B76648">
        <w:t xml:space="preserve"> (</w:t>
      </w:r>
      <w:r w:rsidR="00B76648">
        <w:fldChar w:fldCharType="begin"/>
      </w:r>
      <w:r w:rsidR="00B76648">
        <w:instrText xml:space="preserve"> REF _Ref25829721 \h </w:instrText>
      </w:r>
      <w:r w:rsidR="00B76648">
        <w:fldChar w:fldCharType="separate"/>
      </w:r>
      <w:r w:rsidR="00FE3EB8">
        <w:t>Рисунок </w:t>
      </w:r>
      <w:r w:rsidR="00FE3EB8">
        <w:rPr>
          <w:noProof/>
        </w:rPr>
        <w:t>18</w:t>
      </w:r>
      <w:r w:rsidR="00B76648">
        <w:fldChar w:fldCharType="end"/>
      </w:r>
      <w:r w:rsidR="00B76648">
        <w:t>)</w:t>
      </w:r>
      <w:r w:rsidRPr="0058404E">
        <w:t>.</w:t>
      </w:r>
    </w:p>
    <w:p w14:paraId="39F19E27" w14:textId="77777777" w:rsidR="00B32179" w:rsidRDefault="00F86B42" w:rsidP="00B32179">
      <w:pPr>
        <w:pStyle w:val="phfigure"/>
      </w:pPr>
      <w:r>
        <w:rPr>
          <w:noProof/>
        </w:rPr>
        <w:drawing>
          <wp:inline distT="0" distB="0" distL="0" distR="0" wp14:anchorId="029609C7" wp14:editId="5101BABC">
            <wp:extent cx="6480175" cy="3903760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0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D16AA" w14:textId="77777777" w:rsidR="00775C56" w:rsidRDefault="00B32179" w:rsidP="00B32179">
      <w:pPr>
        <w:pStyle w:val="phfiguretitle"/>
      </w:pPr>
      <w:bookmarkStart w:id="71" w:name="_Ref2582972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18</w:t>
      </w:r>
      <w:r w:rsidR="00876A7D">
        <w:rPr>
          <w:noProof/>
        </w:rPr>
        <w:fldChar w:fldCharType="end"/>
      </w:r>
      <w:bookmarkEnd w:id="71"/>
      <w:r>
        <w:t xml:space="preserve"> –</w:t>
      </w:r>
      <w:r w:rsidR="00FC2BA5">
        <w:t xml:space="preserve"> </w:t>
      </w:r>
      <w:r w:rsidR="00FC2BA5" w:rsidRPr="00FC2BA5">
        <w:t>Вкладка «Визуализация»</w:t>
      </w:r>
      <w:r w:rsidR="00C10809">
        <w:t xml:space="preserve">. </w:t>
      </w:r>
      <w:r w:rsidR="00C10809" w:rsidRPr="0058404E">
        <w:t>«</w:t>
      </w:r>
      <w:r w:rsidR="00C10809">
        <w:t xml:space="preserve">График: </w:t>
      </w:r>
      <w:r w:rsidR="00C10809" w:rsidRPr="0058404E">
        <w:t>Посещаемость»</w:t>
      </w:r>
    </w:p>
    <w:p w14:paraId="796B18B9" w14:textId="77777777" w:rsidR="00921AAA" w:rsidRPr="0058404E" w:rsidRDefault="00921AAA" w:rsidP="00921AAA">
      <w:pPr>
        <w:pStyle w:val="phnormal"/>
      </w:pPr>
      <w:commentRangeStart w:id="72"/>
      <w:r w:rsidRPr="0058404E">
        <w:t>В поле «График» выберите значение</w:t>
      </w:r>
      <w:r>
        <w:t xml:space="preserve"> «Успеваемость»</w:t>
      </w:r>
      <w:r w:rsidRPr="0058404E">
        <w:t xml:space="preserve"> для формирования диаграммы</w:t>
      </w:r>
      <w:r>
        <w:t xml:space="preserve"> из выпадающего списка</w:t>
      </w:r>
      <w:r w:rsidRPr="0058404E">
        <w:t>.</w:t>
      </w:r>
      <w:r>
        <w:t xml:space="preserve"> </w:t>
      </w:r>
      <w:r w:rsidRPr="0058404E">
        <w:t>В поле «Предмет» выбе</w:t>
      </w:r>
      <w:r w:rsidR="007C291A">
        <w:t>рете предмет, для которого необходимо</w:t>
      </w:r>
      <w:r w:rsidRPr="0058404E">
        <w:t xml:space="preserve"> сформировать диаграмму</w:t>
      </w:r>
      <w:r>
        <w:t xml:space="preserve"> из выпадающего списка</w:t>
      </w:r>
      <w:r w:rsidRPr="0058404E">
        <w:t>.</w:t>
      </w:r>
      <w:r w:rsidR="007E47A1">
        <w:t xml:space="preserve"> </w:t>
      </w:r>
      <w:r w:rsidR="007E47A1" w:rsidRPr="007E47A1">
        <w:t>По умолч</w:t>
      </w:r>
      <w:r w:rsidR="007E47A1">
        <w:t>анию указано значение</w:t>
      </w:r>
      <w:r w:rsidR="007E47A1" w:rsidRPr="007E47A1">
        <w:t xml:space="preserve"> «Предмет: Все»</w:t>
      </w:r>
      <w:r w:rsidR="007E47A1">
        <w:t>.</w:t>
      </w:r>
    </w:p>
    <w:p w14:paraId="1CA06E6A" w14:textId="77777777" w:rsidR="00921AAA" w:rsidRDefault="007E47A1" w:rsidP="00921AAA">
      <w:pPr>
        <w:pStyle w:val="phnormal"/>
      </w:pPr>
      <w:r>
        <w:t>Ф</w:t>
      </w:r>
      <w:r w:rsidR="00921AAA" w:rsidRPr="0058404E">
        <w:t xml:space="preserve">ормируется диаграмма </w:t>
      </w:r>
      <w:r>
        <w:t>успеваемости</w:t>
      </w:r>
      <w:r w:rsidR="00921AAA">
        <w:t xml:space="preserve"> </w:t>
      </w:r>
      <w:r w:rsidR="00921AAA" w:rsidRPr="0058404E">
        <w:t>по всем предметам</w:t>
      </w:r>
      <w:r>
        <w:t xml:space="preserve"> (</w:t>
      </w:r>
      <w:r w:rsidR="006B0E96">
        <w:fldChar w:fldCharType="begin"/>
      </w:r>
      <w:r w:rsidR="006B0E96">
        <w:instrText xml:space="preserve"> REF _Ref25830161 \h </w:instrText>
      </w:r>
      <w:r w:rsidR="006B0E96">
        <w:fldChar w:fldCharType="separate"/>
      </w:r>
      <w:r w:rsidR="00FE3EB8">
        <w:t>Рисунок </w:t>
      </w:r>
      <w:r w:rsidR="00FE3EB8">
        <w:rPr>
          <w:noProof/>
        </w:rPr>
        <w:t>19</w:t>
      </w:r>
      <w:r w:rsidR="006B0E96">
        <w:fldChar w:fldCharType="end"/>
      </w:r>
      <w:r>
        <w:t>).</w:t>
      </w:r>
    </w:p>
    <w:p w14:paraId="51B8A010" w14:textId="77777777" w:rsidR="00E07189" w:rsidRDefault="00E07189" w:rsidP="00E07189">
      <w:pPr>
        <w:pStyle w:val="phfigure"/>
      </w:pPr>
      <w:r>
        <w:rPr>
          <w:noProof/>
        </w:rPr>
        <w:lastRenderedPageBreak/>
        <w:drawing>
          <wp:inline distT="0" distB="0" distL="0" distR="0" wp14:anchorId="4A6594EA" wp14:editId="360EC4F4">
            <wp:extent cx="6152515" cy="2513330"/>
            <wp:effectExtent l="0" t="0" r="63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718F" w14:textId="77777777" w:rsidR="00E07189" w:rsidRDefault="00E07189" w:rsidP="00E07189">
      <w:pPr>
        <w:pStyle w:val="phfiguretitle"/>
      </w:pPr>
      <w:bookmarkStart w:id="73" w:name="_Ref2583016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19</w:t>
      </w:r>
      <w:r w:rsidR="00876A7D">
        <w:rPr>
          <w:noProof/>
        </w:rPr>
        <w:fldChar w:fldCharType="end"/>
      </w:r>
      <w:bookmarkEnd w:id="73"/>
      <w:r>
        <w:t xml:space="preserve"> – </w:t>
      </w:r>
      <w:r w:rsidR="00A323F3">
        <w:t>Вкладка «</w:t>
      </w:r>
      <w:r w:rsidRPr="00FC2BA5">
        <w:t>Визуализация»</w:t>
      </w:r>
      <w:r>
        <w:t xml:space="preserve">. </w:t>
      </w:r>
      <w:r w:rsidRPr="0058404E">
        <w:t>«</w:t>
      </w:r>
      <w:r>
        <w:t xml:space="preserve">График: </w:t>
      </w:r>
      <w:r w:rsidR="005032D3">
        <w:t>Успеваемость</w:t>
      </w:r>
      <w:r w:rsidRPr="0058404E">
        <w:t>»</w:t>
      </w:r>
    </w:p>
    <w:p w14:paraId="0DCE5C6F" w14:textId="77777777" w:rsidR="00C96738" w:rsidRDefault="00C96738" w:rsidP="00C96738">
      <w:pPr>
        <w:pStyle w:val="phnormal"/>
      </w:pPr>
      <w:r>
        <w:t>При наведении на область диаграммы реализована возможность просмотра успеваемости на определенное число (</w:t>
      </w:r>
      <w:r>
        <w:fldChar w:fldCharType="begin"/>
      </w:r>
      <w:r>
        <w:instrText xml:space="preserve"> REF _Ref25830135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20</w:t>
      </w:r>
      <w:r>
        <w:fldChar w:fldCharType="end"/>
      </w:r>
      <w:r>
        <w:t>).</w:t>
      </w:r>
    </w:p>
    <w:p w14:paraId="40BCCDDD" w14:textId="77777777" w:rsidR="00C96738" w:rsidRDefault="00C96738" w:rsidP="00C96738">
      <w:pPr>
        <w:pStyle w:val="phfigure"/>
      </w:pPr>
      <w:r>
        <w:rPr>
          <w:noProof/>
        </w:rPr>
        <w:drawing>
          <wp:inline distT="0" distB="0" distL="0" distR="0" wp14:anchorId="6FA6865A" wp14:editId="627D0FFF">
            <wp:extent cx="6153150" cy="250825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2671"/>
                    <a:stretch/>
                  </pic:blipFill>
                  <pic:spPr bwMode="auto">
                    <a:xfrm>
                      <a:off x="0" y="0"/>
                      <a:ext cx="6152515" cy="250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27253" w14:textId="77777777" w:rsidR="00C96738" w:rsidRPr="00C96738" w:rsidRDefault="00C96738" w:rsidP="00C96738">
      <w:pPr>
        <w:pStyle w:val="phfiguretitle"/>
      </w:pPr>
      <w:bookmarkStart w:id="74" w:name="_Ref2583013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20</w:t>
      </w:r>
      <w:r w:rsidR="00876A7D">
        <w:rPr>
          <w:noProof/>
        </w:rPr>
        <w:fldChar w:fldCharType="end"/>
      </w:r>
      <w:bookmarkEnd w:id="74"/>
      <w:r>
        <w:t xml:space="preserve"> – Просмотр успеваемости на определенное число</w:t>
      </w:r>
      <w:commentRangeEnd w:id="72"/>
      <w:r w:rsidR="00325561">
        <w:rPr>
          <w:rStyle w:val="aff9"/>
          <w:rFonts w:cs="Times New Roman"/>
        </w:rPr>
        <w:commentReference w:id="72"/>
      </w:r>
    </w:p>
    <w:p w14:paraId="7858A839" w14:textId="77777777" w:rsidR="00775C56" w:rsidRDefault="00894311" w:rsidP="004C76D2">
      <w:pPr>
        <w:pStyle w:val="11"/>
      </w:pPr>
      <w:bookmarkStart w:id="75" w:name="_Toc25325674"/>
      <w:bookmarkStart w:id="76" w:name="_Toc26892232"/>
      <w:bookmarkStart w:id="77" w:name="_Toc26892279"/>
      <w:bookmarkStart w:id="78" w:name="_Ref26892616"/>
      <w:r>
        <w:lastRenderedPageBreak/>
        <w:t>Школа</w:t>
      </w:r>
      <w:bookmarkEnd w:id="75"/>
      <w:bookmarkEnd w:id="76"/>
      <w:bookmarkEnd w:id="77"/>
      <w:bookmarkEnd w:id="78"/>
    </w:p>
    <w:p w14:paraId="7C3A9D3F" w14:textId="77777777" w:rsidR="00894311" w:rsidRDefault="003C6C14" w:rsidP="008A3DA0">
      <w:pPr>
        <w:pStyle w:val="phnormal"/>
      </w:pPr>
      <w:r>
        <w:t>Раздел</w:t>
      </w:r>
      <w:r w:rsidR="00894311">
        <w:t xml:space="preserve"> «Школа» содержит общую информацию об образовательном учреждении и о классе, в котором обучается ученик.</w:t>
      </w:r>
    </w:p>
    <w:p w14:paraId="6FAF748B" w14:textId="77777777" w:rsidR="00894311" w:rsidRDefault="00894311" w:rsidP="008A3DA0">
      <w:pPr>
        <w:pStyle w:val="phnormal"/>
      </w:pPr>
      <w:r>
        <w:t xml:space="preserve">Информация представлена в двух вкладках: </w:t>
      </w:r>
      <w:r w:rsidR="00E62D95">
        <w:t>«Ш</w:t>
      </w:r>
      <w:r>
        <w:t>кола</w:t>
      </w:r>
      <w:r w:rsidR="00E62D95">
        <w:t>»</w:t>
      </w:r>
      <w:r>
        <w:t xml:space="preserve"> и </w:t>
      </w:r>
      <w:r w:rsidR="00E62D95">
        <w:t>«К</w:t>
      </w:r>
      <w:r>
        <w:t>ласс</w:t>
      </w:r>
      <w:r w:rsidR="00E62D95">
        <w:t>»</w:t>
      </w:r>
      <w:r>
        <w:t>.</w:t>
      </w:r>
    </w:p>
    <w:p w14:paraId="3916DFAC" w14:textId="77777777" w:rsidR="00894311" w:rsidRPr="00894311" w:rsidRDefault="00894311" w:rsidP="008A3DA0">
      <w:pPr>
        <w:pStyle w:val="20"/>
      </w:pPr>
      <w:bookmarkStart w:id="79" w:name="_Toc26892233"/>
      <w:bookmarkStart w:id="80" w:name="_Toc26892280"/>
      <w:r w:rsidRPr="00894311">
        <w:t>Вкладка «Школа»</w:t>
      </w:r>
      <w:bookmarkEnd w:id="79"/>
      <w:bookmarkEnd w:id="80"/>
    </w:p>
    <w:p w14:paraId="3D8FA7F8" w14:textId="77777777" w:rsidR="008A3DA0" w:rsidRDefault="00C04F09" w:rsidP="008A3DA0">
      <w:pPr>
        <w:pStyle w:val="phfigure"/>
      </w:pPr>
      <w:r>
        <w:rPr>
          <w:noProof/>
        </w:rPr>
        <w:drawing>
          <wp:inline distT="0" distB="0" distL="0" distR="0" wp14:anchorId="72DB99A7" wp14:editId="6DA28AB6">
            <wp:extent cx="6152515" cy="286448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B0CE" w14:textId="77777777" w:rsidR="00775C56" w:rsidRDefault="008A3DA0" w:rsidP="008A3DA0">
      <w:pPr>
        <w:pStyle w:val="phfiguretitle"/>
      </w:pPr>
      <w:bookmarkStart w:id="81" w:name="_Ref2689281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21</w:t>
      </w:r>
      <w:r w:rsidR="00876A7D">
        <w:rPr>
          <w:noProof/>
        </w:rPr>
        <w:fldChar w:fldCharType="end"/>
      </w:r>
      <w:bookmarkEnd w:id="81"/>
      <w:r>
        <w:t xml:space="preserve"> –</w:t>
      </w:r>
      <w:r w:rsidR="00C04F09">
        <w:t xml:space="preserve"> </w:t>
      </w:r>
      <w:commentRangeStart w:id="82"/>
      <w:r w:rsidR="00C04F09">
        <w:t>Вкладка «Школа»</w:t>
      </w:r>
      <w:commentRangeEnd w:id="82"/>
      <w:r w:rsidR="00C04F09">
        <w:rPr>
          <w:rStyle w:val="aff9"/>
          <w:rFonts w:cs="Times New Roman"/>
        </w:rPr>
        <w:commentReference w:id="82"/>
      </w:r>
    </w:p>
    <w:p w14:paraId="662AB543" w14:textId="77777777" w:rsidR="00894311" w:rsidRDefault="008A3DA0" w:rsidP="008A3DA0">
      <w:pPr>
        <w:pStyle w:val="phnormal"/>
      </w:pPr>
      <w:r>
        <w:t xml:space="preserve">Визуально состоит из блока </w:t>
      </w:r>
      <w:r w:rsidR="00894311">
        <w:t>общей информации и разделов:</w:t>
      </w:r>
    </w:p>
    <w:p w14:paraId="0F78B0CC" w14:textId="77777777" w:rsidR="00894311" w:rsidRDefault="00894311" w:rsidP="00B01899">
      <w:pPr>
        <w:pStyle w:val="phlistitemized1"/>
      </w:pPr>
      <w:commentRangeStart w:id="83"/>
      <w:r>
        <w:t>Администрация;</w:t>
      </w:r>
    </w:p>
    <w:p w14:paraId="24233357" w14:textId="77777777" w:rsidR="00894311" w:rsidRDefault="00894311" w:rsidP="00B01899">
      <w:pPr>
        <w:pStyle w:val="phlistitemized1"/>
      </w:pPr>
      <w:r>
        <w:t>Педагогический состав</w:t>
      </w:r>
      <w:r w:rsidR="009E0327">
        <w:t>;</w:t>
      </w:r>
    </w:p>
    <w:p w14:paraId="7575510A" w14:textId="77777777" w:rsidR="009E0327" w:rsidRDefault="00E0628D" w:rsidP="00B01899">
      <w:pPr>
        <w:pStyle w:val="phlistitemized1"/>
      </w:pPr>
      <w:r>
        <w:t>Обслуживающий персонал.</w:t>
      </w:r>
      <w:commentRangeEnd w:id="83"/>
      <w:r>
        <w:rPr>
          <w:rStyle w:val="aff9"/>
          <w:rFonts w:cs="Times New Roman"/>
          <w:lang w:eastAsia="ru-RU"/>
        </w:rPr>
        <w:commentReference w:id="83"/>
      </w:r>
    </w:p>
    <w:p w14:paraId="30B2F4EE" w14:textId="77777777" w:rsidR="00775C56" w:rsidRDefault="00894311" w:rsidP="008A3DA0">
      <w:pPr>
        <w:pStyle w:val="phnormal"/>
      </w:pPr>
      <w:r>
        <w:t>В блоке общей информации указаны контактные данные.</w:t>
      </w:r>
    </w:p>
    <w:p w14:paraId="5C6B1185" w14:textId="77777777" w:rsidR="00894311" w:rsidRDefault="00894311" w:rsidP="008A3DA0">
      <w:pPr>
        <w:pStyle w:val="phnormal"/>
      </w:pPr>
      <w:r>
        <w:t xml:space="preserve">Реализована возможность ознакомиться с уставом учреждения. Для этого нажмите кнопку </w:t>
      </w:r>
      <w:r>
        <w:rPr>
          <w:noProof/>
        </w:rPr>
        <w:drawing>
          <wp:inline distT="0" distB="0" distL="0" distR="0" wp14:anchorId="0FB04974" wp14:editId="78FE98D1">
            <wp:extent cx="742950" cy="287094"/>
            <wp:effectExtent l="0" t="0" r="0" b="0"/>
            <wp:docPr id="4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05" cy="29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128C0AF6" w14:textId="77777777" w:rsidR="00894311" w:rsidRDefault="001D4F2B" w:rsidP="008A3DA0">
      <w:pPr>
        <w:pStyle w:val="phnormal"/>
      </w:pPr>
      <w:r>
        <w:t>В разделе «Администрация» содержится список администраторского состава образовательного учреждения.</w:t>
      </w:r>
    </w:p>
    <w:p w14:paraId="218D4B92" w14:textId="77777777" w:rsidR="001D4F2B" w:rsidRPr="007F5E6E" w:rsidRDefault="001D4F2B" w:rsidP="008A3DA0">
      <w:pPr>
        <w:pStyle w:val="phnormal"/>
      </w:pPr>
      <w:r w:rsidRPr="007F5E6E">
        <w:t xml:space="preserve">В разделе «Педагогический состав» </w:t>
      </w:r>
      <w:r w:rsidR="008A03CB" w:rsidRPr="007F5E6E">
        <w:t xml:space="preserve">содержится список лиц, которые являются </w:t>
      </w:r>
      <w:r w:rsidR="007F5E6E" w:rsidRPr="007F5E6E">
        <w:t>педагогическим составом</w:t>
      </w:r>
      <w:r w:rsidR="008A03CB" w:rsidRPr="007F5E6E">
        <w:t xml:space="preserve"> образовательного учреждения</w:t>
      </w:r>
      <w:r w:rsidRPr="007F5E6E">
        <w:t>.</w:t>
      </w:r>
    </w:p>
    <w:p w14:paraId="4498EF77" w14:textId="77777777" w:rsidR="00B451E6" w:rsidRDefault="00B451E6" w:rsidP="00621928">
      <w:pPr>
        <w:pStyle w:val="phnormal"/>
      </w:pPr>
      <w:r w:rsidRPr="007F5E6E">
        <w:t>В разделе «Обслуживающий персонал»</w:t>
      </w:r>
      <w:r w:rsidR="008A03CB" w:rsidRPr="007F5E6E">
        <w:t xml:space="preserve"> содержится список лиц, который являются обслуживающим персоналом обслуживающего персонала</w:t>
      </w:r>
      <w:r w:rsidRPr="007F5E6E">
        <w:t>.</w:t>
      </w:r>
    </w:p>
    <w:p w14:paraId="3A277063" w14:textId="77777777" w:rsidR="001D4F2B" w:rsidRPr="001D4F2B" w:rsidRDefault="001D4F2B" w:rsidP="00621928">
      <w:pPr>
        <w:pStyle w:val="20"/>
      </w:pPr>
      <w:bookmarkStart w:id="84" w:name="_Toc26892234"/>
      <w:bookmarkStart w:id="85" w:name="_Toc26892281"/>
      <w:r w:rsidRPr="001D4F2B">
        <w:lastRenderedPageBreak/>
        <w:t>Вкладка «Класс»</w:t>
      </w:r>
      <w:bookmarkEnd w:id="84"/>
      <w:bookmarkEnd w:id="85"/>
    </w:p>
    <w:p w14:paraId="160F5CBC" w14:textId="77777777" w:rsidR="001D4F2B" w:rsidRDefault="001D4F2B" w:rsidP="00621928">
      <w:pPr>
        <w:pStyle w:val="phnormal"/>
      </w:pPr>
      <w:r>
        <w:t>Вкладка показывает информацию о классе</w:t>
      </w:r>
      <w:r w:rsidR="006844B5">
        <w:t xml:space="preserve"> (</w:t>
      </w:r>
      <w:r w:rsidR="006844B5">
        <w:fldChar w:fldCharType="begin"/>
      </w:r>
      <w:r w:rsidR="006844B5">
        <w:instrText xml:space="preserve"> REF _Ref25831143 \h </w:instrText>
      </w:r>
      <w:r w:rsidR="006844B5">
        <w:fldChar w:fldCharType="separate"/>
      </w:r>
      <w:r w:rsidR="00FE3EB8">
        <w:t>Рисунок </w:t>
      </w:r>
      <w:r w:rsidR="00FE3EB8">
        <w:rPr>
          <w:noProof/>
        </w:rPr>
        <w:t>22</w:t>
      </w:r>
      <w:r w:rsidR="006844B5">
        <w:fldChar w:fldCharType="end"/>
      </w:r>
      <w:r w:rsidR="006844B5">
        <w:t>)</w:t>
      </w:r>
      <w:r>
        <w:t>:</w:t>
      </w:r>
    </w:p>
    <w:p w14:paraId="666558CF" w14:textId="77777777" w:rsidR="001D4F2B" w:rsidRPr="00BD1AC5" w:rsidRDefault="001D4F2B" w:rsidP="00B01899">
      <w:pPr>
        <w:pStyle w:val="phlistitemized1"/>
      </w:pPr>
      <w:r w:rsidRPr="00BD1AC5">
        <w:t>Классный руководитель;</w:t>
      </w:r>
    </w:p>
    <w:p w14:paraId="590CE619" w14:textId="77777777" w:rsidR="001D4F2B" w:rsidRPr="00BD1AC5" w:rsidRDefault="00BF7717" w:rsidP="00B01899">
      <w:pPr>
        <w:pStyle w:val="phlistitemized1"/>
      </w:pPr>
      <w:r>
        <w:t>Ученики</w:t>
      </w:r>
      <w:r w:rsidR="001D4F2B" w:rsidRPr="00BD1AC5">
        <w:t xml:space="preserve"> в классе.</w:t>
      </w:r>
    </w:p>
    <w:p w14:paraId="5EE4324F" w14:textId="77777777" w:rsidR="006844B5" w:rsidRDefault="006844B5" w:rsidP="006844B5">
      <w:pPr>
        <w:pStyle w:val="phfigure"/>
      </w:pPr>
      <w:r>
        <w:rPr>
          <w:noProof/>
        </w:rPr>
        <w:drawing>
          <wp:inline distT="0" distB="0" distL="0" distR="0" wp14:anchorId="5A39742C" wp14:editId="692AABB3">
            <wp:extent cx="6152515" cy="2969260"/>
            <wp:effectExtent l="0" t="0" r="63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E9BF" w14:textId="77777777" w:rsidR="006844B5" w:rsidRDefault="006844B5" w:rsidP="006844B5">
      <w:pPr>
        <w:pStyle w:val="phfiguretitle"/>
      </w:pPr>
      <w:bookmarkStart w:id="86" w:name="_Ref25831143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22</w:t>
      </w:r>
      <w:r w:rsidR="00876A7D">
        <w:rPr>
          <w:noProof/>
        </w:rPr>
        <w:fldChar w:fldCharType="end"/>
      </w:r>
      <w:bookmarkEnd w:id="86"/>
      <w:r>
        <w:t xml:space="preserve"> – Вкладка «Класс»</w:t>
      </w:r>
    </w:p>
    <w:p w14:paraId="6796378D" w14:textId="77777777" w:rsidR="004C76D2" w:rsidRDefault="004C76D2" w:rsidP="004C76D2">
      <w:pPr>
        <w:pStyle w:val="11"/>
      </w:pPr>
      <w:bookmarkStart w:id="87" w:name="_Toc25325675"/>
      <w:bookmarkStart w:id="88" w:name="_Toc26892235"/>
      <w:bookmarkStart w:id="89" w:name="_Toc26892282"/>
      <w:bookmarkStart w:id="90" w:name="_Ref26892619"/>
      <w:r>
        <w:lastRenderedPageBreak/>
        <w:t>Домашнее задание</w:t>
      </w:r>
      <w:bookmarkEnd w:id="87"/>
      <w:bookmarkEnd w:id="88"/>
      <w:bookmarkEnd w:id="89"/>
      <w:bookmarkEnd w:id="90"/>
    </w:p>
    <w:p w14:paraId="08DDFD1C" w14:textId="77777777" w:rsidR="00775C56" w:rsidRDefault="00570E0F" w:rsidP="001A40C2">
      <w:pPr>
        <w:pStyle w:val="phnormal"/>
      </w:pPr>
      <w:r>
        <w:t>В разделе</w:t>
      </w:r>
      <w:r w:rsidR="004C76D2">
        <w:t xml:space="preserve"> «Домашнее задание» </w:t>
      </w:r>
      <w:r>
        <w:t>отображается</w:t>
      </w:r>
      <w:r w:rsidR="004C76D2">
        <w:t xml:space="preserve"> домашнее задание ученика за выбранный период.</w:t>
      </w:r>
    </w:p>
    <w:p w14:paraId="4743C954" w14:textId="77777777" w:rsidR="001D4F2B" w:rsidRDefault="004C76D2" w:rsidP="001A40C2">
      <w:pPr>
        <w:pStyle w:val="phnormal"/>
      </w:pPr>
      <w:r>
        <w:t>По умолчанию отображается домашнее задание за пер</w:t>
      </w:r>
      <w:r w:rsidR="00734671">
        <w:t>иод на</w:t>
      </w:r>
      <w:r w:rsidR="001A40C2">
        <w:t xml:space="preserve"> неделю до текущего дня.</w:t>
      </w:r>
    </w:p>
    <w:p w14:paraId="0E8F7129" w14:textId="77777777" w:rsidR="004C76D2" w:rsidRDefault="001D4F2B" w:rsidP="001A40C2">
      <w:pPr>
        <w:pStyle w:val="phnormal"/>
      </w:pPr>
      <w:r>
        <w:t>Ч</w:t>
      </w:r>
      <w:r w:rsidR="004C76D2">
        <w:t xml:space="preserve">тобы задать произвольный период </w:t>
      </w:r>
      <w:r>
        <w:t xml:space="preserve">выберите в календаре период </w:t>
      </w:r>
      <w:r w:rsidR="004C76D2">
        <w:t xml:space="preserve">для отображения </w:t>
      </w:r>
      <w:r w:rsidR="0054185C">
        <w:t>домашнего задания</w:t>
      </w:r>
      <w:r w:rsidR="004C76D2">
        <w:t>.</w:t>
      </w:r>
    </w:p>
    <w:p w14:paraId="2FF4FCF9" w14:textId="77777777" w:rsidR="00456B97" w:rsidRDefault="00C13BDC" w:rsidP="00456B97">
      <w:pPr>
        <w:pStyle w:val="phnormal"/>
      </w:pPr>
      <w:r>
        <w:t>Информация во вкладке</w:t>
      </w:r>
      <w:r w:rsidR="008672D5">
        <w:t xml:space="preserve"> «Домашнее задание» представлена</w:t>
      </w:r>
      <w:r>
        <w:t xml:space="preserve"> в виде таблицы</w:t>
      </w:r>
      <w:r w:rsidR="00664596">
        <w:t xml:space="preserve"> (</w:t>
      </w:r>
      <w:r w:rsidR="008672D5">
        <w:fldChar w:fldCharType="begin"/>
      </w:r>
      <w:r w:rsidR="008672D5">
        <w:instrText xml:space="preserve"> REF _Ref25831324 \h </w:instrText>
      </w:r>
      <w:r w:rsidR="008672D5">
        <w:fldChar w:fldCharType="separate"/>
      </w:r>
      <w:r w:rsidR="00FE3EB8">
        <w:t>Рисунок </w:t>
      </w:r>
      <w:r w:rsidR="00FE3EB8">
        <w:rPr>
          <w:noProof/>
        </w:rPr>
        <w:t>23</w:t>
      </w:r>
      <w:r w:rsidR="008672D5">
        <w:fldChar w:fldCharType="end"/>
      </w:r>
      <w:r w:rsidR="00664596">
        <w:t>)</w:t>
      </w:r>
      <w:r w:rsidR="00456B97">
        <w:t>:</w:t>
      </w:r>
    </w:p>
    <w:p w14:paraId="6499B672" w14:textId="77777777" w:rsidR="00456B97" w:rsidRDefault="00456B97" w:rsidP="00456B97">
      <w:pPr>
        <w:pStyle w:val="phlistitemized1"/>
      </w:pPr>
      <w:r>
        <w:t>«Предмет</w:t>
      </w:r>
      <w:r w:rsidR="00F329C4">
        <w:t>» – о</w:t>
      </w:r>
      <w:r>
        <w:t>тображается название предмета;</w:t>
      </w:r>
    </w:p>
    <w:p w14:paraId="77F91305" w14:textId="77777777" w:rsidR="00456B97" w:rsidRDefault="00456B97" w:rsidP="00456B97">
      <w:pPr>
        <w:pStyle w:val="phlistitemized1"/>
      </w:pPr>
      <w:r>
        <w:t>«Домашнее задание</w:t>
      </w:r>
      <w:r w:rsidR="00F329C4">
        <w:t>» – о</w:t>
      </w:r>
      <w:r>
        <w:t>тображается домашнее задание по данному уроку;</w:t>
      </w:r>
    </w:p>
    <w:p w14:paraId="295B9E54" w14:textId="77777777" w:rsidR="00456B97" w:rsidRDefault="00456B97" w:rsidP="00456B97">
      <w:pPr>
        <w:pStyle w:val="phlistitemized1"/>
      </w:pPr>
      <w:r>
        <w:t xml:space="preserve">«Значок </w:t>
      </w:r>
      <w:r>
        <w:rPr>
          <w:noProof/>
          <w:lang w:eastAsia="ru-RU"/>
        </w:rPr>
        <w:drawing>
          <wp:inline distT="0" distB="0" distL="0" distR="0" wp14:anchorId="2509EB90" wp14:editId="089EBE9F">
            <wp:extent cx="212725" cy="212725"/>
            <wp:effectExtent l="19050" t="0" r="0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9C4">
        <w:t>» – о</w:t>
      </w:r>
      <w:r>
        <w:t>тображает наличие прикрепленных файлов к домашнему заданию.</w:t>
      </w:r>
    </w:p>
    <w:p w14:paraId="3AD5CB91" w14:textId="77777777" w:rsidR="001A40C2" w:rsidRDefault="00664596" w:rsidP="00456B97">
      <w:pPr>
        <w:pStyle w:val="phfigure"/>
      </w:pPr>
      <w:r>
        <w:rPr>
          <w:noProof/>
        </w:rPr>
        <w:drawing>
          <wp:inline distT="0" distB="0" distL="0" distR="0" wp14:anchorId="4D037BEE" wp14:editId="19B62CB5">
            <wp:extent cx="4546600" cy="2540338"/>
            <wp:effectExtent l="0" t="0" r="6350" b="0"/>
            <wp:docPr id="4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96" cy="25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F455B" w14:textId="77777777" w:rsidR="00664596" w:rsidRDefault="001A40C2" w:rsidP="001A40C2">
      <w:pPr>
        <w:pStyle w:val="phfiguretitle"/>
      </w:pPr>
      <w:bookmarkStart w:id="91" w:name="_Ref25831324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</w:instrText>
      </w:r>
      <w:r w:rsidR="00876A7D">
        <w:instrText xml:space="preserve">C </w:instrText>
      </w:r>
      <w:r w:rsidR="00876A7D">
        <w:fldChar w:fldCharType="separate"/>
      </w:r>
      <w:r w:rsidR="00FE3EB8">
        <w:rPr>
          <w:noProof/>
        </w:rPr>
        <w:t>23</w:t>
      </w:r>
      <w:r w:rsidR="00876A7D">
        <w:rPr>
          <w:noProof/>
        </w:rPr>
        <w:fldChar w:fldCharType="end"/>
      </w:r>
      <w:bookmarkEnd w:id="91"/>
      <w:r>
        <w:t xml:space="preserve"> – </w:t>
      </w:r>
      <w:r w:rsidR="00664596">
        <w:t>Вкладка «Домашнее задание»</w:t>
      </w:r>
    </w:p>
    <w:p w14:paraId="14447912" w14:textId="77777777" w:rsidR="008E5E76" w:rsidRDefault="008E5E76" w:rsidP="001A40C2">
      <w:pPr>
        <w:pStyle w:val="phnormal"/>
      </w:pPr>
      <w:r>
        <w:t xml:space="preserve">В верхней </w:t>
      </w:r>
      <w:r w:rsidR="00BE627D">
        <w:t xml:space="preserve">части таблицы имеется фильтр по </w:t>
      </w:r>
      <w:r>
        <w:t xml:space="preserve">предмету. </w:t>
      </w:r>
      <w:r w:rsidR="00ED505B">
        <w:t>В поле «Предмет» в</w:t>
      </w:r>
      <w:r>
        <w:t>ыберите предмет из выпадающего списка для просмотра домашнего задания по конкретному предмету.</w:t>
      </w:r>
    </w:p>
    <w:p w14:paraId="21E5662E" w14:textId="77777777" w:rsidR="008E5E76" w:rsidRDefault="008E5E76" w:rsidP="001A40C2">
      <w:pPr>
        <w:pStyle w:val="phnormal"/>
      </w:pPr>
      <w:r>
        <w:t>В строке, где указан день недели, также прописывается количество уроков в этот день с домашним заданием.</w:t>
      </w:r>
    </w:p>
    <w:p w14:paraId="788DC6DA" w14:textId="77777777" w:rsidR="00775C56" w:rsidRDefault="001D4F2B" w:rsidP="00C13BDC">
      <w:pPr>
        <w:pStyle w:val="11"/>
      </w:pPr>
      <w:bookmarkStart w:id="92" w:name="_Toc25325676"/>
      <w:bookmarkStart w:id="93" w:name="_Toc26892236"/>
      <w:bookmarkStart w:id="94" w:name="_Toc26892283"/>
      <w:bookmarkStart w:id="95" w:name="_Ref26892542"/>
      <w:r>
        <w:lastRenderedPageBreak/>
        <w:t>Портфолио</w:t>
      </w:r>
      <w:bookmarkEnd w:id="92"/>
      <w:bookmarkEnd w:id="93"/>
      <w:bookmarkEnd w:id="94"/>
      <w:bookmarkEnd w:id="95"/>
    </w:p>
    <w:p w14:paraId="721298B8" w14:textId="77777777" w:rsidR="000C0E0A" w:rsidRDefault="00197E70" w:rsidP="008F709F">
      <w:pPr>
        <w:pStyle w:val="phnormal"/>
      </w:pPr>
      <w:r>
        <w:t xml:space="preserve">Раздел </w:t>
      </w:r>
      <w:r w:rsidR="008F709F">
        <w:t xml:space="preserve">«Портфолио» содержит информацию во вкладках </w:t>
      </w:r>
      <w:r w:rsidR="00B70B6E">
        <w:t>«</w:t>
      </w:r>
      <w:r w:rsidR="00B35A48">
        <w:t>Творческие работы</w:t>
      </w:r>
      <w:r w:rsidR="00B70B6E">
        <w:t>»</w:t>
      </w:r>
      <w:r w:rsidR="008F709F">
        <w:t xml:space="preserve">, </w:t>
      </w:r>
      <w:r w:rsidR="00B70B6E">
        <w:t>«</w:t>
      </w:r>
      <w:r w:rsidR="00B35A48">
        <w:t>Мои увлечения</w:t>
      </w:r>
      <w:r w:rsidR="00B70B6E">
        <w:t>»</w:t>
      </w:r>
      <w:r w:rsidR="008F709F">
        <w:t xml:space="preserve">, </w:t>
      </w:r>
      <w:r w:rsidR="00B70B6E">
        <w:t>«</w:t>
      </w:r>
      <w:r w:rsidR="004335E0">
        <w:t>ЕГЭ/</w:t>
      </w:r>
      <w:r w:rsidR="00C55124">
        <w:t>ОГЭ</w:t>
      </w:r>
      <w:r w:rsidR="004335E0" w:rsidRPr="008F709F">
        <w:t>/</w:t>
      </w:r>
      <w:r w:rsidR="004335E0">
        <w:t>ГВЭ</w:t>
      </w:r>
      <w:r w:rsidR="00B70B6E">
        <w:t>»</w:t>
      </w:r>
      <w:r w:rsidR="008F709F">
        <w:t xml:space="preserve">, </w:t>
      </w:r>
      <w:r w:rsidR="00B70B6E">
        <w:t>«</w:t>
      </w:r>
      <w:r w:rsidR="00C55124">
        <w:t>Физическая подготовка</w:t>
      </w:r>
      <w:r w:rsidR="00B70B6E">
        <w:t>»</w:t>
      </w:r>
      <w:r w:rsidR="008F709F">
        <w:t xml:space="preserve">, </w:t>
      </w:r>
      <w:r w:rsidR="00B70B6E">
        <w:t>«</w:t>
      </w:r>
      <w:r w:rsidR="000C0E0A">
        <w:t>Достижения</w:t>
      </w:r>
      <w:r w:rsidR="00B70B6E">
        <w:t>»</w:t>
      </w:r>
      <w:r w:rsidR="008F709F">
        <w:t xml:space="preserve"> (</w:t>
      </w:r>
      <w:r w:rsidR="008F709F">
        <w:fldChar w:fldCharType="begin"/>
      </w:r>
      <w:r w:rsidR="008F709F">
        <w:instrText xml:space="preserve"> REF _Ref26890448 \h </w:instrText>
      </w:r>
      <w:r w:rsidR="008F709F">
        <w:fldChar w:fldCharType="separate"/>
      </w:r>
      <w:r w:rsidR="00FE3EB8">
        <w:t>Рисунок </w:t>
      </w:r>
      <w:r w:rsidR="00FE3EB8">
        <w:rPr>
          <w:noProof/>
        </w:rPr>
        <w:t>24</w:t>
      </w:r>
      <w:r w:rsidR="008F709F">
        <w:fldChar w:fldCharType="end"/>
      </w:r>
      <w:r w:rsidR="008F709F">
        <w:t>)</w:t>
      </w:r>
      <w:r w:rsidR="000C0E0A">
        <w:t>.</w:t>
      </w:r>
    </w:p>
    <w:p w14:paraId="4E79D10A" w14:textId="77777777" w:rsidR="00AB3435" w:rsidRDefault="00197E70" w:rsidP="00AB3435">
      <w:pPr>
        <w:pStyle w:val="phfigure"/>
      </w:pPr>
      <w:r>
        <w:rPr>
          <w:noProof/>
        </w:rPr>
        <w:drawing>
          <wp:inline distT="0" distB="0" distL="0" distR="0" wp14:anchorId="7CDDEE06" wp14:editId="690146F3">
            <wp:extent cx="6152515" cy="2868930"/>
            <wp:effectExtent l="0" t="0" r="635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52C3" w14:textId="77777777" w:rsidR="00AB3435" w:rsidRDefault="00AB3435" w:rsidP="00AB3435">
      <w:pPr>
        <w:pStyle w:val="phfiguretitle"/>
      </w:pPr>
      <w:bookmarkStart w:id="96" w:name="_Ref2689044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24</w:t>
      </w:r>
      <w:r w:rsidR="00876A7D">
        <w:rPr>
          <w:noProof/>
        </w:rPr>
        <w:fldChar w:fldCharType="end"/>
      </w:r>
      <w:bookmarkEnd w:id="96"/>
      <w:r>
        <w:t xml:space="preserve"> –</w:t>
      </w:r>
      <w:commentRangeStart w:id="97"/>
      <w:r w:rsidR="00E83A4D">
        <w:t>Раздел «Портфолио»</w:t>
      </w:r>
      <w:commentRangeEnd w:id="97"/>
      <w:r w:rsidR="00E83A4D">
        <w:rPr>
          <w:rStyle w:val="aff9"/>
          <w:rFonts w:cs="Times New Roman"/>
        </w:rPr>
        <w:commentReference w:id="97"/>
      </w:r>
    </w:p>
    <w:p w14:paraId="0E54CC6C" w14:textId="77777777" w:rsidR="001D4F2B" w:rsidRPr="007C28BB" w:rsidRDefault="000C0E0A" w:rsidP="001A40C2">
      <w:pPr>
        <w:pStyle w:val="20"/>
      </w:pPr>
      <w:bookmarkStart w:id="98" w:name="_Toc26892237"/>
      <w:bookmarkStart w:id="99" w:name="_Toc26892284"/>
      <w:r w:rsidRPr="007C28BB">
        <w:t>Вкладка «Творческие работы»</w:t>
      </w:r>
      <w:bookmarkEnd w:id="98"/>
      <w:bookmarkEnd w:id="99"/>
    </w:p>
    <w:p w14:paraId="66330CF2" w14:textId="77777777" w:rsidR="00AD07DC" w:rsidRDefault="00C650AB" w:rsidP="001A40C2">
      <w:pPr>
        <w:pStyle w:val="phnormal"/>
      </w:pPr>
      <w:r>
        <w:t xml:space="preserve">Вкладка </w:t>
      </w:r>
      <w:r w:rsidRPr="007C28BB">
        <w:t>«Творческие работы»</w:t>
      </w:r>
      <w:r>
        <w:t xml:space="preserve"> (</w:t>
      </w:r>
      <w:r>
        <w:fldChar w:fldCharType="begin"/>
      </w:r>
      <w:r>
        <w:instrText xml:space="preserve"> REF _Ref25831981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25</w:t>
      </w:r>
      <w:r>
        <w:fldChar w:fldCharType="end"/>
      </w:r>
      <w:r>
        <w:t>) с</w:t>
      </w:r>
      <w:r w:rsidR="004510B8">
        <w:t>одержит список работ ученика.</w:t>
      </w:r>
    </w:p>
    <w:p w14:paraId="4F848537" w14:textId="77777777" w:rsidR="006472DE" w:rsidRDefault="006472DE" w:rsidP="001A40C2">
      <w:pPr>
        <w:pStyle w:val="phnormal"/>
      </w:pPr>
      <w:r>
        <w:t>Чтобы скачать работу, нажмите кнопку «Скачать»:</w:t>
      </w:r>
    </w:p>
    <w:p w14:paraId="29F77F00" w14:textId="77777777" w:rsidR="001A40C2" w:rsidRDefault="006472DE" w:rsidP="001A40C2">
      <w:pPr>
        <w:pStyle w:val="phfigure"/>
      </w:pPr>
      <w:r>
        <w:rPr>
          <w:noProof/>
        </w:rPr>
        <w:drawing>
          <wp:inline distT="0" distB="0" distL="0" distR="0" wp14:anchorId="710BD255" wp14:editId="6D9102F5">
            <wp:extent cx="6480175" cy="1538541"/>
            <wp:effectExtent l="1905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FEBAF" w14:textId="77777777" w:rsidR="00775C56" w:rsidRDefault="001A40C2" w:rsidP="001A40C2">
      <w:pPr>
        <w:pStyle w:val="phfiguretitle"/>
      </w:pPr>
      <w:bookmarkStart w:id="100" w:name="_Ref2583198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25</w:t>
      </w:r>
      <w:r w:rsidR="00876A7D">
        <w:rPr>
          <w:noProof/>
        </w:rPr>
        <w:fldChar w:fldCharType="end"/>
      </w:r>
      <w:bookmarkEnd w:id="100"/>
      <w:r>
        <w:t xml:space="preserve"> –</w:t>
      </w:r>
      <w:r w:rsidR="00B3703B">
        <w:t xml:space="preserve"> </w:t>
      </w:r>
      <w:commentRangeStart w:id="101"/>
      <w:r w:rsidR="00B3703B" w:rsidRPr="00DD31CD">
        <w:t>Вкладка «Творческие работы»</w:t>
      </w:r>
      <w:commentRangeEnd w:id="101"/>
      <w:r w:rsidR="00DD31CD">
        <w:rPr>
          <w:rStyle w:val="aff9"/>
          <w:rFonts w:cs="Times New Roman"/>
        </w:rPr>
        <w:commentReference w:id="101"/>
      </w:r>
    </w:p>
    <w:p w14:paraId="41915365" w14:textId="77777777" w:rsidR="00CA2B74" w:rsidRDefault="00CA2B74" w:rsidP="001A40C2">
      <w:pPr>
        <w:pStyle w:val="phnormal"/>
      </w:pPr>
      <w:r>
        <w:t>Если для ученика или родителя включено право редактирования портфолио, появля</w:t>
      </w:r>
      <w:r w:rsidR="00B0541E">
        <w:t>ю</w:t>
      </w:r>
      <w:r>
        <w:t>тся кнопк</w:t>
      </w:r>
      <w:r w:rsidR="00B0541E">
        <w:t>и</w:t>
      </w:r>
      <w:r>
        <w:t xml:space="preserve"> </w:t>
      </w:r>
      <w:r w:rsidR="00B0541E">
        <w:t>редактирования портфолио</w:t>
      </w:r>
      <w:r w:rsidR="0051068C">
        <w:t xml:space="preserve"> (</w:t>
      </w:r>
      <w:r w:rsidR="0051068C">
        <w:fldChar w:fldCharType="begin"/>
      </w:r>
      <w:r w:rsidR="0051068C">
        <w:instrText xml:space="preserve"> REF _Ref25832022 \h </w:instrText>
      </w:r>
      <w:r w:rsidR="0051068C">
        <w:fldChar w:fldCharType="separate"/>
      </w:r>
      <w:r w:rsidR="00FE3EB8">
        <w:t>Рисунок </w:t>
      </w:r>
      <w:r w:rsidR="00FE3EB8">
        <w:rPr>
          <w:noProof/>
        </w:rPr>
        <w:t>26</w:t>
      </w:r>
      <w:r w:rsidR="0051068C">
        <w:fldChar w:fldCharType="end"/>
      </w:r>
      <w:r w:rsidR="0051068C">
        <w:t>)</w:t>
      </w:r>
      <w:r w:rsidR="00B0541E">
        <w:t>:</w:t>
      </w:r>
    </w:p>
    <w:p w14:paraId="7F3913B8" w14:textId="77777777" w:rsidR="001A40C2" w:rsidRDefault="00B0541E" w:rsidP="001A40C2">
      <w:pPr>
        <w:pStyle w:val="phfigure"/>
      </w:pPr>
      <w:r>
        <w:rPr>
          <w:noProof/>
        </w:rPr>
        <w:lastRenderedPageBreak/>
        <w:drawing>
          <wp:inline distT="0" distB="0" distL="0" distR="0" wp14:anchorId="6F2B6969" wp14:editId="6F77DD73">
            <wp:extent cx="6480175" cy="1830836"/>
            <wp:effectExtent l="19050" t="0" r="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3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6655E" w14:textId="77777777" w:rsidR="00775C56" w:rsidRDefault="001A40C2" w:rsidP="001A40C2">
      <w:pPr>
        <w:pStyle w:val="phfiguretitle"/>
      </w:pPr>
      <w:bookmarkStart w:id="102" w:name="_Ref2583202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26</w:t>
      </w:r>
      <w:r w:rsidR="00876A7D">
        <w:rPr>
          <w:noProof/>
        </w:rPr>
        <w:fldChar w:fldCharType="end"/>
      </w:r>
      <w:bookmarkEnd w:id="102"/>
      <w:r>
        <w:t xml:space="preserve"> –</w:t>
      </w:r>
      <w:r w:rsidR="00C650AB">
        <w:t xml:space="preserve"> </w:t>
      </w:r>
      <w:r w:rsidR="0051068C">
        <w:t>Редактирование портфолио</w:t>
      </w:r>
    </w:p>
    <w:p w14:paraId="2F5B93CD" w14:textId="77777777" w:rsidR="002F3C6F" w:rsidRPr="00066AEF" w:rsidRDefault="002F3C6F" w:rsidP="00066AEF">
      <w:pPr>
        <w:pStyle w:val="phnormal"/>
      </w:pPr>
      <w:r w:rsidRPr="00066AEF">
        <w:t>Для редактирования существующей записи</w:t>
      </w:r>
      <w:r w:rsidR="009C0CA6" w:rsidRPr="00066AEF">
        <w:t>, нажмите кнопку «Редактировать». Откроется окно (</w:t>
      </w:r>
      <w:r w:rsidR="00BC26B5">
        <w:fldChar w:fldCharType="begin"/>
      </w:r>
      <w:r w:rsidR="00BC26B5">
        <w:instrText xml:space="preserve"> REF _Ref25832065 \h </w:instrText>
      </w:r>
      <w:r w:rsidR="00BC26B5">
        <w:fldChar w:fldCharType="separate"/>
      </w:r>
      <w:r w:rsidR="00FE3EB8">
        <w:t>Рисунок </w:t>
      </w:r>
      <w:r w:rsidR="00FE3EB8">
        <w:rPr>
          <w:noProof/>
        </w:rPr>
        <w:t>27</w:t>
      </w:r>
      <w:r w:rsidR="00BC26B5">
        <w:fldChar w:fldCharType="end"/>
      </w:r>
      <w:r w:rsidR="009C0CA6" w:rsidRPr="00066AEF">
        <w:t>).</w:t>
      </w:r>
    </w:p>
    <w:p w14:paraId="6741F257" w14:textId="77777777" w:rsidR="009125CF" w:rsidRDefault="009C0CA6" w:rsidP="009125CF">
      <w:pPr>
        <w:pStyle w:val="phfigure"/>
      </w:pPr>
      <w:r>
        <w:rPr>
          <w:noProof/>
        </w:rPr>
        <w:drawing>
          <wp:inline distT="0" distB="0" distL="0" distR="0" wp14:anchorId="64776BCD" wp14:editId="546F8E62">
            <wp:extent cx="2819400" cy="3756848"/>
            <wp:effectExtent l="0" t="0" r="0" b="0"/>
            <wp:docPr id="3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57" cy="375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AEFC2" w14:textId="77777777" w:rsidR="009C0CA6" w:rsidRDefault="009125CF" w:rsidP="009125CF">
      <w:pPr>
        <w:pStyle w:val="phfiguretitle"/>
      </w:pPr>
      <w:bookmarkStart w:id="103" w:name="_Ref2583206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27</w:t>
      </w:r>
      <w:r w:rsidR="00876A7D">
        <w:rPr>
          <w:noProof/>
        </w:rPr>
        <w:fldChar w:fldCharType="end"/>
      </w:r>
      <w:bookmarkEnd w:id="103"/>
      <w:r>
        <w:t xml:space="preserve"> – </w:t>
      </w:r>
      <w:r w:rsidR="009C0CA6">
        <w:t>Окно «Добавление работы»: редактирование</w:t>
      </w:r>
    </w:p>
    <w:p w14:paraId="20CCE4DB" w14:textId="77777777" w:rsidR="001404EC" w:rsidRPr="001404EC" w:rsidRDefault="00AA2CFB" w:rsidP="001404EC">
      <w:pPr>
        <w:pStyle w:val="phnormal"/>
      </w:pPr>
      <w:r>
        <w:t xml:space="preserve">Отредактируйте </w:t>
      </w:r>
      <w:r w:rsidR="001404EC">
        <w:t>поля:</w:t>
      </w:r>
    </w:p>
    <w:p w14:paraId="6F74774E" w14:textId="77777777" w:rsidR="009C0CA6" w:rsidRPr="003A0CFF" w:rsidRDefault="004A2031" w:rsidP="00B01899">
      <w:pPr>
        <w:pStyle w:val="phlistitemized1"/>
      </w:pPr>
      <w:r>
        <w:t>«Файл» – у</w:t>
      </w:r>
      <w:r w:rsidR="00AA2CFB" w:rsidRPr="003A0CFF">
        <w:t>кажите</w:t>
      </w:r>
      <w:r w:rsidR="009C0CA6" w:rsidRPr="003A0CFF">
        <w:t xml:space="preserve"> прикрепленный файл. Для изменения файла, нажмите кнопку «Выбрать». Откроется окно </w:t>
      </w:r>
      <w:r w:rsidR="00C80B8C" w:rsidRPr="003A0CFF">
        <w:t>«Загрузка файла». Выбер</w:t>
      </w:r>
      <w:r w:rsidR="00AA2CFB" w:rsidRPr="003A0CFF">
        <w:t>ите файл из списка для загрузки</w:t>
      </w:r>
      <w:r w:rsidR="00AA2CFB" w:rsidRPr="00084F9A">
        <w:t>;</w:t>
      </w:r>
    </w:p>
    <w:p w14:paraId="6211CBB1" w14:textId="77777777" w:rsidR="00C80B8C" w:rsidRPr="003A0CFF" w:rsidRDefault="00C80B8C" w:rsidP="00B01899">
      <w:pPr>
        <w:pStyle w:val="phlistitemized1"/>
      </w:pPr>
      <w:r w:rsidRPr="003A0CFF">
        <w:t xml:space="preserve"> «Название»</w:t>
      </w:r>
      <w:r w:rsidR="004A2031">
        <w:t xml:space="preserve"> – и</w:t>
      </w:r>
      <w:r w:rsidR="00AA2CFB" w:rsidRPr="003A0CFF">
        <w:t>змените название работы</w:t>
      </w:r>
      <w:r w:rsidR="00AA2CFB" w:rsidRPr="003A0CFF">
        <w:rPr>
          <w:lang w:val="en-US"/>
        </w:rPr>
        <w:t>;</w:t>
      </w:r>
    </w:p>
    <w:p w14:paraId="5FC035EB" w14:textId="77777777" w:rsidR="00C80B8C" w:rsidRPr="003A0CFF" w:rsidRDefault="004A2031" w:rsidP="00B01899">
      <w:pPr>
        <w:pStyle w:val="phlistitemized1"/>
      </w:pPr>
      <w:r>
        <w:t>«Дата» – и</w:t>
      </w:r>
      <w:r w:rsidR="00B10D56" w:rsidRPr="003A0CFF">
        <w:t>зм</w:t>
      </w:r>
      <w:r w:rsidR="00AA2CFB" w:rsidRPr="003A0CFF">
        <w:t>ените дату опубликования работы;</w:t>
      </w:r>
    </w:p>
    <w:p w14:paraId="6BE1526F" w14:textId="77777777" w:rsidR="00B10D56" w:rsidRPr="003A0CFF" w:rsidRDefault="004A2031" w:rsidP="00B01899">
      <w:pPr>
        <w:pStyle w:val="phlistitemized1"/>
      </w:pPr>
      <w:r>
        <w:t>«Предмет» – в</w:t>
      </w:r>
      <w:r w:rsidR="00AA2CFB" w:rsidRPr="003A0CFF">
        <w:t>ыберите предмет из списка;</w:t>
      </w:r>
    </w:p>
    <w:p w14:paraId="3E2452E7" w14:textId="77777777" w:rsidR="00B10D56" w:rsidRPr="003A0CFF" w:rsidRDefault="00E53596" w:rsidP="00B01899">
      <w:pPr>
        <w:pStyle w:val="phlistitemized1"/>
      </w:pPr>
      <w:r>
        <w:lastRenderedPageBreak/>
        <w:t>«Руководитель» – в</w:t>
      </w:r>
      <w:r w:rsidR="00B10D56" w:rsidRPr="003A0CFF">
        <w:t>ыберите ФИО преподавателя, которы</w:t>
      </w:r>
      <w:r w:rsidR="00AA2CFB" w:rsidRPr="003A0CFF">
        <w:t>й является руководителем работы;</w:t>
      </w:r>
    </w:p>
    <w:p w14:paraId="128D3506" w14:textId="77777777" w:rsidR="00B10D56" w:rsidRPr="003A0CFF" w:rsidRDefault="00E53596" w:rsidP="00B01899">
      <w:pPr>
        <w:pStyle w:val="phlistitemized1"/>
      </w:pPr>
      <w:r>
        <w:t>«Описание» – и</w:t>
      </w:r>
      <w:r w:rsidR="003A0CFF" w:rsidRPr="003A0CFF">
        <w:t>змените описание работы.</w:t>
      </w:r>
    </w:p>
    <w:p w14:paraId="4E37D722" w14:textId="77777777" w:rsidR="00B42CF7" w:rsidRPr="003A0CFF" w:rsidRDefault="00B42CF7" w:rsidP="003A0CFF">
      <w:pPr>
        <w:pStyle w:val="phnormal"/>
      </w:pPr>
      <w:r w:rsidRPr="003A0CFF">
        <w:t>Нажмите кнопку «Загрузить» для сохранения внесенных изменений.</w:t>
      </w:r>
    </w:p>
    <w:p w14:paraId="4F4516C8" w14:textId="77777777" w:rsidR="005D466E" w:rsidRPr="003A0CFF" w:rsidRDefault="00B42CF7" w:rsidP="003A0CFF">
      <w:pPr>
        <w:pStyle w:val="phnormal"/>
      </w:pPr>
      <w:r w:rsidRPr="003A0CFF">
        <w:t xml:space="preserve">Для добавления новой работы нажмите кнопку «Добавить». </w:t>
      </w:r>
      <w:r w:rsidR="000C0E0A" w:rsidRPr="003A0CFF">
        <w:t>Откроется окно</w:t>
      </w:r>
      <w:r w:rsidR="00EB5C18">
        <w:t>, аналогичное окну редактирования (</w:t>
      </w:r>
      <w:r w:rsidR="00EB5C18">
        <w:fldChar w:fldCharType="begin"/>
      </w:r>
      <w:r w:rsidR="00EB5C18">
        <w:instrText xml:space="preserve"> REF _Ref25832065 \h </w:instrText>
      </w:r>
      <w:r w:rsidR="00EB5C18">
        <w:fldChar w:fldCharType="separate"/>
      </w:r>
      <w:r w:rsidR="00FE3EB8">
        <w:t>Рисунок </w:t>
      </w:r>
      <w:r w:rsidR="00FE3EB8">
        <w:rPr>
          <w:noProof/>
        </w:rPr>
        <w:t>27</w:t>
      </w:r>
      <w:r w:rsidR="00EB5C18">
        <w:fldChar w:fldCharType="end"/>
      </w:r>
      <w:r w:rsidR="00EB5C18">
        <w:t xml:space="preserve">). </w:t>
      </w:r>
      <w:r w:rsidRPr="003A0CFF">
        <w:t>Заполните информацию, нажмите кнопку «Загрузить» для создания новой записи.</w:t>
      </w:r>
    </w:p>
    <w:p w14:paraId="2887D1EC" w14:textId="77777777" w:rsidR="005D466E" w:rsidRDefault="00102FED" w:rsidP="00840200">
      <w:pPr>
        <w:pStyle w:val="phnormal"/>
      </w:pPr>
      <w:r w:rsidRPr="007F4265">
        <w:rPr>
          <w:b/>
        </w:rPr>
        <w:t>Примечание</w:t>
      </w:r>
      <w:r w:rsidR="00840200">
        <w:t xml:space="preserve"> – </w:t>
      </w:r>
      <w:r w:rsidR="005D466E" w:rsidRPr="00C501C5">
        <w:t>Поля</w:t>
      </w:r>
      <w:r w:rsidR="00840200">
        <w:t xml:space="preserve">: </w:t>
      </w:r>
      <w:r w:rsidR="005D466E">
        <w:t>«Дата»</w:t>
      </w:r>
      <w:r w:rsidR="00840200">
        <w:t xml:space="preserve">, </w:t>
      </w:r>
      <w:r w:rsidR="005D466E">
        <w:t>«Предмет»</w:t>
      </w:r>
      <w:r w:rsidR="00840200">
        <w:t xml:space="preserve">, </w:t>
      </w:r>
      <w:r w:rsidR="005D466E">
        <w:t>«Руководитель»</w:t>
      </w:r>
      <w:r w:rsidR="00840200">
        <w:t xml:space="preserve">, </w:t>
      </w:r>
      <w:r w:rsidR="005D466E">
        <w:t>«Название»</w:t>
      </w:r>
      <w:r w:rsidR="00840200">
        <w:t xml:space="preserve">, </w:t>
      </w:r>
      <w:r w:rsidR="009125CF">
        <w:t>«Описание»</w:t>
      </w:r>
      <w:r w:rsidR="00840200">
        <w:t xml:space="preserve"> </w:t>
      </w:r>
      <w:r w:rsidR="005D466E">
        <w:t>связаны с соответствующими полями портфолио ученика, доступного для Админист</w:t>
      </w:r>
      <w:r w:rsidR="00840200">
        <w:t>ратора (учреждения или системы).</w:t>
      </w:r>
    </w:p>
    <w:p w14:paraId="7D8D0759" w14:textId="77777777" w:rsidR="00B42CF7" w:rsidRDefault="00B42CF7" w:rsidP="009125CF">
      <w:pPr>
        <w:pStyle w:val="phnormal"/>
      </w:pPr>
      <w:r>
        <w:t>Для удаления работы нажмите кнопку «Удалить». Запись удалится без подтверждения.</w:t>
      </w:r>
    </w:p>
    <w:p w14:paraId="265FDF83" w14:textId="77777777" w:rsidR="007C28BB" w:rsidRPr="007C28BB" w:rsidRDefault="007C28BB" w:rsidP="009125CF">
      <w:pPr>
        <w:pStyle w:val="20"/>
      </w:pPr>
      <w:bookmarkStart w:id="104" w:name="_Toc26892238"/>
      <w:bookmarkStart w:id="105" w:name="_Toc26892285"/>
      <w:r w:rsidRPr="007C28BB">
        <w:t>Вкладка «Мои увлечения»</w:t>
      </w:r>
      <w:bookmarkEnd w:id="104"/>
      <w:bookmarkEnd w:id="105"/>
    </w:p>
    <w:p w14:paraId="470E79EF" w14:textId="77777777" w:rsidR="007C28BB" w:rsidRDefault="00413C33" w:rsidP="009125CF">
      <w:pPr>
        <w:pStyle w:val="phnormal"/>
      </w:pPr>
      <w:r w:rsidRPr="00413C33">
        <w:t>Вкладка «Мои увлечения»</w:t>
      </w:r>
      <w:r>
        <w:t xml:space="preserve"> (</w:t>
      </w:r>
      <w:r>
        <w:fldChar w:fldCharType="begin"/>
      </w:r>
      <w:r>
        <w:instrText xml:space="preserve"> REF _Ref25832470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28</w:t>
      </w:r>
      <w:r>
        <w:fldChar w:fldCharType="end"/>
      </w:r>
      <w:r>
        <w:t>)</w:t>
      </w:r>
      <w:r w:rsidR="00131DAC">
        <w:t xml:space="preserve"> содержит информацию об увлечениях ученика.</w:t>
      </w:r>
    </w:p>
    <w:p w14:paraId="11689B65" w14:textId="77777777" w:rsidR="00413C33" w:rsidRDefault="00413C33" w:rsidP="00413C33">
      <w:pPr>
        <w:pStyle w:val="phfigure"/>
      </w:pPr>
      <w:r>
        <w:rPr>
          <w:noProof/>
        </w:rPr>
        <w:drawing>
          <wp:inline distT="0" distB="0" distL="0" distR="0" wp14:anchorId="56B6298E" wp14:editId="25651244">
            <wp:extent cx="6152515" cy="2851150"/>
            <wp:effectExtent l="0" t="0" r="63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35CC" w14:textId="77777777" w:rsidR="00413C33" w:rsidRDefault="00413C33" w:rsidP="00413C33">
      <w:pPr>
        <w:pStyle w:val="phfiguretitle"/>
      </w:pPr>
      <w:bookmarkStart w:id="106" w:name="_Ref2583247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28</w:t>
      </w:r>
      <w:r w:rsidR="00876A7D">
        <w:rPr>
          <w:noProof/>
        </w:rPr>
        <w:fldChar w:fldCharType="end"/>
      </w:r>
      <w:bookmarkEnd w:id="106"/>
      <w:r>
        <w:t xml:space="preserve"> – </w:t>
      </w:r>
      <w:commentRangeStart w:id="107"/>
      <w:r>
        <w:t>Вкладка «Мои увлечения»</w:t>
      </w:r>
      <w:commentRangeEnd w:id="107"/>
      <w:r w:rsidR="00DD31CD">
        <w:rPr>
          <w:rStyle w:val="aff9"/>
          <w:rFonts w:cs="Times New Roman"/>
        </w:rPr>
        <w:commentReference w:id="107"/>
      </w:r>
    </w:p>
    <w:p w14:paraId="2302D796" w14:textId="77777777" w:rsidR="007F4265" w:rsidRDefault="007F4265" w:rsidP="009125CF">
      <w:pPr>
        <w:pStyle w:val="phnormal"/>
      </w:pPr>
      <w:r>
        <w:t>Поле «Увлечения» содержит стандартную панель инстр</w:t>
      </w:r>
      <w:r w:rsidR="00C425E1">
        <w:t>ументов. Введите текст вручную и н</w:t>
      </w:r>
      <w:r>
        <w:t>ажмите кнопку «Сохранить».</w:t>
      </w:r>
    </w:p>
    <w:p w14:paraId="3F154E5D" w14:textId="77777777" w:rsidR="00131DAC" w:rsidRDefault="004725D1" w:rsidP="009125CF">
      <w:pPr>
        <w:pStyle w:val="phnormal"/>
      </w:pPr>
      <w:r w:rsidRPr="007F4265">
        <w:rPr>
          <w:b/>
        </w:rPr>
        <w:t>Примечание</w:t>
      </w:r>
      <w:r w:rsidR="00102FED">
        <w:t xml:space="preserve"> – </w:t>
      </w:r>
      <w:r>
        <w:t>Добавляемая информация об увлечениях отображается в портфолио ученика во вкладке «Дополнительно» в разделе «Увлечения и хобби».</w:t>
      </w:r>
    </w:p>
    <w:p w14:paraId="2F6C1A75" w14:textId="77777777" w:rsidR="004725D1" w:rsidRPr="004725D1" w:rsidRDefault="004725D1" w:rsidP="009125CF">
      <w:pPr>
        <w:pStyle w:val="20"/>
      </w:pPr>
      <w:bookmarkStart w:id="108" w:name="_Toc26892239"/>
      <w:bookmarkStart w:id="109" w:name="_Toc26892286"/>
      <w:r w:rsidRPr="004725D1">
        <w:lastRenderedPageBreak/>
        <w:t>Вкладка «ЕГЭ/ОГЭ</w:t>
      </w:r>
      <w:r w:rsidR="00670158">
        <w:rPr>
          <w:lang w:val="en-US"/>
        </w:rPr>
        <w:t>/</w:t>
      </w:r>
      <w:r w:rsidR="00670158">
        <w:t>ГВЭ</w:t>
      </w:r>
      <w:r w:rsidRPr="004725D1">
        <w:t>»</w:t>
      </w:r>
      <w:bookmarkEnd w:id="108"/>
      <w:bookmarkEnd w:id="109"/>
    </w:p>
    <w:p w14:paraId="613FB7B8" w14:textId="77777777" w:rsidR="004725D1" w:rsidRDefault="00FD539E" w:rsidP="00BF208D">
      <w:pPr>
        <w:pStyle w:val="phnormal"/>
      </w:pPr>
      <w:r>
        <w:t>Во</w:t>
      </w:r>
      <w:r w:rsidR="004725D1">
        <w:t xml:space="preserve"> вкладк</w:t>
      </w:r>
      <w:r w:rsidR="00BB7C2B">
        <w:t>е</w:t>
      </w:r>
      <w:r>
        <w:t xml:space="preserve"> «</w:t>
      </w:r>
      <w:r w:rsidRPr="004725D1">
        <w:t>ЕГЭ/ОГЭ</w:t>
      </w:r>
      <w:r w:rsidRPr="00137BBD">
        <w:t>/</w:t>
      </w:r>
      <w:r>
        <w:t>ГВЭ»</w:t>
      </w:r>
      <w:r w:rsidR="00BB7C2B">
        <w:t xml:space="preserve"> отображаются результаты </w:t>
      </w:r>
      <w:r w:rsidR="00BB7C2B" w:rsidRPr="00BB7C2B">
        <w:t>ЕГЭ/ОГЭ/ГВЭ</w:t>
      </w:r>
      <w:r w:rsidR="00EE1BBF">
        <w:t xml:space="preserve"> (</w:t>
      </w:r>
      <w:r w:rsidR="00EE1BBF">
        <w:fldChar w:fldCharType="begin"/>
      </w:r>
      <w:r w:rsidR="00EE1BBF">
        <w:instrText xml:space="preserve"> REF _Ref25833001 \h </w:instrText>
      </w:r>
      <w:r w:rsidR="00EE1BBF">
        <w:fldChar w:fldCharType="separate"/>
      </w:r>
      <w:r w:rsidR="00FE3EB8">
        <w:t>Рисунок </w:t>
      </w:r>
      <w:r w:rsidR="00FE3EB8">
        <w:rPr>
          <w:noProof/>
        </w:rPr>
        <w:t>29</w:t>
      </w:r>
      <w:r w:rsidR="00EE1BBF">
        <w:fldChar w:fldCharType="end"/>
      </w:r>
      <w:r w:rsidR="00EE1BBF">
        <w:t>)</w:t>
      </w:r>
      <w:r w:rsidR="004725D1">
        <w:t xml:space="preserve">. Данные </w:t>
      </w:r>
      <w:r w:rsidR="004725D1" w:rsidRPr="00FE12D0">
        <w:t>формируются из реестра «Результаты ЕГЭ</w:t>
      </w:r>
      <w:r w:rsidR="0063674F" w:rsidRPr="00FE12D0">
        <w:t xml:space="preserve"> (ОГЭ)</w:t>
      </w:r>
      <w:r w:rsidR="004725D1" w:rsidRPr="00FE12D0">
        <w:t>»</w:t>
      </w:r>
      <w:r w:rsidR="0063674F" w:rsidRPr="00FE12D0">
        <w:t>.</w:t>
      </w:r>
    </w:p>
    <w:p w14:paraId="6477F70B" w14:textId="77777777" w:rsidR="004A3649" w:rsidRDefault="005554CC" w:rsidP="004A3649">
      <w:pPr>
        <w:pStyle w:val="phfigure"/>
      </w:pPr>
      <w:r>
        <w:rPr>
          <w:noProof/>
        </w:rPr>
        <w:drawing>
          <wp:inline distT="0" distB="0" distL="0" distR="0" wp14:anchorId="317A80D6" wp14:editId="43AD6C2E">
            <wp:extent cx="6152515" cy="2855595"/>
            <wp:effectExtent l="0" t="0" r="63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3BBB" w14:textId="77777777" w:rsidR="004A3649" w:rsidRDefault="004A3649" w:rsidP="004A3649">
      <w:pPr>
        <w:pStyle w:val="phfiguretitle"/>
      </w:pPr>
      <w:bookmarkStart w:id="110" w:name="_Ref2583300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29</w:t>
      </w:r>
      <w:r w:rsidR="00876A7D">
        <w:rPr>
          <w:noProof/>
        </w:rPr>
        <w:fldChar w:fldCharType="end"/>
      </w:r>
      <w:bookmarkEnd w:id="110"/>
      <w:r>
        <w:t xml:space="preserve"> – </w:t>
      </w:r>
      <w:commentRangeStart w:id="111"/>
      <w:r w:rsidRPr="004A3649">
        <w:t>Вкладка «ЕГЭ/ОГЭ/ГВЭ»</w:t>
      </w:r>
      <w:commentRangeEnd w:id="111"/>
      <w:r w:rsidR="009C526B">
        <w:rPr>
          <w:rStyle w:val="aff9"/>
          <w:rFonts w:cs="Times New Roman"/>
        </w:rPr>
        <w:commentReference w:id="111"/>
      </w:r>
    </w:p>
    <w:p w14:paraId="52F973DC" w14:textId="77777777" w:rsidR="0063674F" w:rsidRDefault="0063674F" w:rsidP="00BF208D">
      <w:pPr>
        <w:pStyle w:val="phnormal"/>
      </w:pPr>
      <w:commentRangeStart w:id="112"/>
      <w:r>
        <w:t xml:space="preserve">Информация представлена в табличном </w:t>
      </w:r>
      <w:r w:rsidR="001C0759">
        <w:t>виде</w:t>
      </w:r>
      <w:r w:rsidR="00124664">
        <w:t>:</w:t>
      </w:r>
    </w:p>
    <w:p w14:paraId="46DEB396" w14:textId="77777777" w:rsidR="0063674F" w:rsidRPr="001C0759" w:rsidRDefault="001C0759" w:rsidP="00B01899">
      <w:pPr>
        <w:pStyle w:val="phlistitemized1"/>
      </w:pPr>
      <w:r w:rsidRPr="001C0759">
        <w:t>«Дата» –</w:t>
      </w:r>
      <w:r w:rsidR="001D5CC5">
        <w:t xml:space="preserve"> </w:t>
      </w:r>
      <w:r w:rsidR="00137BBD">
        <w:t>о</w:t>
      </w:r>
      <w:r w:rsidRPr="001C0759">
        <w:t>тображается дата проведения экзамена;</w:t>
      </w:r>
    </w:p>
    <w:p w14:paraId="689C5436" w14:textId="77777777" w:rsidR="0063674F" w:rsidRPr="001C0759" w:rsidRDefault="00137BBD" w:rsidP="00B01899">
      <w:pPr>
        <w:pStyle w:val="phlistitemized1"/>
      </w:pPr>
      <w:r>
        <w:t>«Предмет» – о</w:t>
      </w:r>
      <w:r w:rsidR="001C0759" w:rsidRPr="001C0759">
        <w:t>тображается</w:t>
      </w:r>
      <w:r w:rsidR="0063674F" w:rsidRPr="001C0759">
        <w:t xml:space="preserve"> предмет, по которому проводится экзамен с результатами верных </w:t>
      </w:r>
      <w:r w:rsidR="001C0759" w:rsidRPr="001C0759">
        <w:t>и не верных решений («-» и «+»);</w:t>
      </w:r>
    </w:p>
    <w:p w14:paraId="505789D6" w14:textId="77777777" w:rsidR="0063674F" w:rsidRPr="001C0759" w:rsidRDefault="00137BBD" w:rsidP="00B01899">
      <w:pPr>
        <w:pStyle w:val="phlistitemized1"/>
      </w:pPr>
      <w:r>
        <w:t>«Балл» – о</w:t>
      </w:r>
      <w:r w:rsidR="001C0759" w:rsidRPr="001C0759">
        <w:t>тображается</w:t>
      </w:r>
      <w:r w:rsidR="0063674F" w:rsidRPr="001C0759">
        <w:t xml:space="preserve"> количеств</w:t>
      </w:r>
      <w:r w:rsidR="001C0759" w:rsidRPr="001C0759">
        <w:t>о баллов, полученных за экзамен;</w:t>
      </w:r>
    </w:p>
    <w:p w14:paraId="494FB800" w14:textId="77777777" w:rsidR="0063674F" w:rsidRPr="001C0759" w:rsidRDefault="00137BBD" w:rsidP="00B01899">
      <w:pPr>
        <w:pStyle w:val="phlistitemized1"/>
      </w:pPr>
      <w:r>
        <w:t>«Оценка» – о</w:t>
      </w:r>
      <w:r w:rsidR="001C0759" w:rsidRPr="001C0759">
        <w:t>тображается оценка</w:t>
      </w:r>
      <w:r w:rsidR="0063674F" w:rsidRPr="001C0759">
        <w:t>, присвоенная за сдачу экзамена.</w:t>
      </w:r>
      <w:commentRangeEnd w:id="112"/>
      <w:r w:rsidR="001C0759">
        <w:rPr>
          <w:rStyle w:val="aff9"/>
          <w:rFonts w:cs="Times New Roman"/>
          <w:lang w:eastAsia="ru-RU"/>
        </w:rPr>
        <w:commentReference w:id="112"/>
      </w:r>
    </w:p>
    <w:p w14:paraId="1252A900" w14:textId="77777777" w:rsidR="0063674F" w:rsidRPr="00C55124" w:rsidRDefault="0063674F" w:rsidP="00640B6B">
      <w:pPr>
        <w:pStyle w:val="20"/>
      </w:pPr>
      <w:bookmarkStart w:id="113" w:name="_Toc26892240"/>
      <w:bookmarkStart w:id="114" w:name="_Toc26892287"/>
      <w:r w:rsidRPr="00C55124">
        <w:t>Вкладка «Физическая подготовка»</w:t>
      </w:r>
      <w:bookmarkEnd w:id="113"/>
      <w:bookmarkEnd w:id="114"/>
    </w:p>
    <w:p w14:paraId="082A260B" w14:textId="77777777" w:rsidR="006778CB" w:rsidRDefault="006778CB" w:rsidP="00F238D1">
      <w:pPr>
        <w:pStyle w:val="phnormal"/>
      </w:pPr>
      <w:r>
        <w:t>Во вкладке</w:t>
      </w:r>
      <w:r w:rsidR="005C6575">
        <w:t xml:space="preserve"> «</w:t>
      </w:r>
      <w:r w:rsidR="005C6575" w:rsidRPr="00C55124">
        <w:t>Физическая подготовка</w:t>
      </w:r>
      <w:r w:rsidR="005C6575">
        <w:t>»</w:t>
      </w:r>
      <w:r>
        <w:t xml:space="preserve"> отображаются сведения о физической подготовке ученика (</w:t>
      </w:r>
      <w:r w:rsidR="00027635">
        <w:fldChar w:fldCharType="begin"/>
      </w:r>
      <w:r w:rsidR="00027635">
        <w:instrText xml:space="preserve"> REF _Ref25328321 \h </w:instrText>
      </w:r>
      <w:r w:rsidR="00027635">
        <w:fldChar w:fldCharType="separate"/>
      </w:r>
      <w:r w:rsidR="00FE3EB8">
        <w:t>Рисунок </w:t>
      </w:r>
      <w:r w:rsidR="00FE3EB8">
        <w:rPr>
          <w:noProof/>
        </w:rPr>
        <w:t>30</w:t>
      </w:r>
      <w:r w:rsidR="00027635">
        <w:fldChar w:fldCharType="end"/>
      </w:r>
      <w:r>
        <w:t>). Данные формируются из соответствующих полей вкладки «Физическая подготовка» портфолио ученика в Системе (доступного под учетной записью Админис</w:t>
      </w:r>
      <w:r w:rsidR="00AA6787">
        <w:t>тратора Учреждения или Системы</w:t>
      </w:r>
      <w:r>
        <w:t>).</w:t>
      </w:r>
    </w:p>
    <w:p w14:paraId="54021A95" w14:textId="77777777" w:rsidR="00F238D1" w:rsidRDefault="00A30ACB" w:rsidP="00F238D1">
      <w:pPr>
        <w:pStyle w:val="phfigure"/>
      </w:pPr>
      <w:r>
        <w:rPr>
          <w:noProof/>
        </w:rPr>
        <w:lastRenderedPageBreak/>
        <w:drawing>
          <wp:inline distT="0" distB="0" distL="0" distR="0" wp14:anchorId="6F1C03C3" wp14:editId="20C954FD">
            <wp:extent cx="6152515" cy="2860040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B4DF" w14:textId="77777777" w:rsidR="006778CB" w:rsidRDefault="00F238D1" w:rsidP="00F238D1">
      <w:pPr>
        <w:pStyle w:val="phfiguretitle"/>
      </w:pPr>
      <w:bookmarkStart w:id="115" w:name="_Ref2532832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</w:instrText>
      </w:r>
      <w:r w:rsidR="00876A7D">
        <w:instrText xml:space="preserve">EQ Рисунок \* ARABIC </w:instrText>
      </w:r>
      <w:r w:rsidR="00876A7D">
        <w:fldChar w:fldCharType="separate"/>
      </w:r>
      <w:r w:rsidR="00FE3EB8">
        <w:rPr>
          <w:noProof/>
        </w:rPr>
        <w:t>30</w:t>
      </w:r>
      <w:r w:rsidR="00876A7D">
        <w:rPr>
          <w:noProof/>
        </w:rPr>
        <w:fldChar w:fldCharType="end"/>
      </w:r>
      <w:bookmarkEnd w:id="115"/>
      <w:r>
        <w:t xml:space="preserve"> – </w:t>
      </w:r>
      <w:commentRangeStart w:id="116"/>
      <w:r w:rsidR="006778CB">
        <w:t>Вкладка «Физическая подготовка»</w:t>
      </w:r>
      <w:commentRangeEnd w:id="116"/>
      <w:r w:rsidR="00AA6787">
        <w:rPr>
          <w:rStyle w:val="aff9"/>
          <w:rFonts w:cs="Times New Roman"/>
        </w:rPr>
        <w:commentReference w:id="116"/>
      </w:r>
    </w:p>
    <w:p w14:paraId="1BA1BAB0" w14:textId="77777777" w:rsidR="006778CB" w:rsidRPr="00944EE4" w:rsidRDefault="006778CB" w:rsidP="00F238D1">
      <w:pPr>
        <w:pStyle w:val="20"/>
        <w:rPr>
          <w:color w:val="000000" w:themeColor="text1"/>
        </w:rPr>
      </w:pPr>
      <w:bookmarkStart w:id="117" w:name="_Toc26892241"/>
      <w:bookmarkStart w:id="118" w:name="_Toc26892288"/>
      <w:r w:rsidRPr="00944EE4">
        <w:rPr>
          <w:color w:val="000000" w:themeColor="text1"/>
        </w:rPr>
        <w:t>Вкладка «Достижения»</w:t>
      </w:r>
      <w:bookmarkEnd w:id="117"/>
      <w:bookmarkEnd w:id="118"/>
    </w:p>
    <w:p w14:paraId="2683A62A" w14:textId="77777777" w:rsidR="006778CB" w:rsidRDefault="008A623C" w:rsidP="00F238D1">
      <w:pPr>
        <w:pStyle w:val="phnormal"/>
      </w:pPr>
      <w:r>
        <w:t xml:space="preserve">Вкладка содержит </w:t>
      </w:r>
      <w:r w:rsidRPr="008A623C">
        <w:t>сведения об участии в мероприятиях, о полученных наградах (грамотах, дипломах, сертификатах)</w:t>
      </w:r>
      <w:r w:rsidR="00522766">
        <w:t xml:space="preserve"> (</w:t>
      </w:r>
      <w:r w:rsidR="00522766">
        <w:fldChar w:fldCharType="begin"/>
      </w:r>
      <w:r w:rsidR="00522766">
        <w:instrText xml:space="preserve"> REF _Ref26877360 \h </w:instrText>
      </w:r>
      <w:r w:rsidR="00522766">
        <w:fldChar w:fldCharType="separate"/>
      </w:r>
      <w:r w:rsidR="00FE3EB8">
        <w:t>Рисунок </w:t>
      </w:r>
      <w:r w:rsidR="00FE3EB8">
        <w:rPr>
          <w:noProof/>
        </w:rPr>
        <w:t>31</w:t>
      </w:r>
      <w:r w:rsidR="00522766">
        <w:fldChar w:fldCharType="end"/>
      </w:r>
      <w:r w:rsidR="00522766">
        <w:t>)</w:t>
      </w:r>
      <w:r>
        <w:t>.</w:t>
      </w:r>
    </w:p>
    <w:p w14:paraId="238A63E3" w14:textId="77777777" w:rsidR="00522766" w:rsidRDefault="00522766" w:rsidP="00522766">
      <w:pPr>
        <w:pStyle w:val="phfigure"/>
      </w:pPr>
      <w:r>
        <w:rPr>
          <w:noProof/>
        </w:rPr>
        <w:drawing>
          <wp:inline distT="0" distB="0" distL="0" distR="0" wp14:anchorId="66CE3F35" wp14:editId="115BB12B">
            <wp:extent cx="6152515" cy="2463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D203" w14:textId="77777777" w:rsidR="00522766" w:rsidRDefault="00522766" w:rsidP="00522766">
      <w:pPr>
        <w:pStyle w:val="phfiguretitle"/>
      </w:pPr>
      <w:bookmarkStart w:id="119" w:name="_Ref2687736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31</w:t>
      </w:r>
      <w:r w:rsidR="00876A7D">
        <w:rPr>
          <w:noProof/>
        </w:rPr>
        <w:fldChar w:fldCharType="end"/>
      </w:r>
      <w:bookmarkEnd w:id="119"/>
      <w:r>
        <w:t xml:space="preserve"> – Вкладка «Достижения»</w:t>
      </w:r>
    </w:p>
    <w:p w14:paraId="5F5368B2" w14:textId="77777777" w:rsidR="008A623C" w:rsidRDefault="008A623C" w:rsidP="00F238D1">
      <w:pPr>
        <w:pStyle w:val="phnormal"/>
      </w:pPr>
      <w:r>
        <w:t>Вкладка состоит из двух разделов:</w:t>
      </w:r>
    </w:p>
    <w:p w14:paraId="1DE469EE" w14:textId="77777777" w:rsidR="008A623C" w:rsidRDefault="008A623C" w:rsidP="00B01899">
      <w:pPr>
        <w:pStyle w:val="phlistitemized1"/>
      </w:pPr>
      <w:r>
        <w:t>Сведения об участии в мероприятиях;</w:t>
      </w:r>
    </w:p>
    <w:p w14:paraId="5EC08D33" w14:textId="77777777" w:rsidR="008A623C" w:rsidRPr="008A623C" w:rsidRDefault="008A623C" w:rsidP="00E35A11">
      <w:pPr>
        <w:pStyle w:val="phnormal"/>
      </w:pPr>
      <w:r w:rsidRPr="008A623C">
        <w:t xml:space="preserve">Данные </w:t>
      </w:r>
      <w:r>
        <w:t>формируются</w:t>
      </w:r>
      <w:r w:rsidRPr="008A623C">
        <w:t xml:space="preserve"> из соответствующих полей раздела </w:t>
      </w:r>
      <w:r>
        <w:t>«</w:t>
      </w:r>
      <w:r w:rsidRPr="008A623C">
        <w:t>Сведения об участии в мероприятиях</w:t>
      </w:r>
      <w:r>
        <w:t>»</w:t>
      </w:r>
      <w:r w:rsidRPr="008A623C">
        <w:t xml:space="preserve"> вкладки </w:t>
      </w:r>
      <w:r>
        <w:t>«</w:t>
      </w:r>
      <w:r w:rsidRPr="008A623C">
        <w:t>Достижения</w:t>
      </w:r>
      <w:r>
        <w:t>»</w:t>
      </w:r>
      <w:r w:rsidRPr="008A623C">
        <w:t xml:space="preserve"> портфолио</w:t>
      </w:r>
      <w:r>
        <w:t xml:space="preserve"> ученика </w:t>
      </w:r>
      <w:r w:rsidRPr="008A623C">
        <w:t>(</w:t>
      </w:r>
      <w:r>
        <w:t>доступного под учетной записью Администратора Учреждения или Системы</w:t>
      </w:r>
      <w:r w:rsidRPr="008A623C">
        <w:t>)</w:t>
      </w:r>
      <w:r>
        <w:t>.</w:t>
      </w:r>
    </w:p>
    <w:p w14:paraId="1BF5D125" w14:textId="77777777" w:rsidR="008A623C" w:rsidRDefault="008A623C" w:rsidP="00B01899">
      <w:pPr>
        <w:pStyle w:val="phlistitemized1"/>
      </w:pPr>
      <w:r>
        <w:t>Полученные дипломы, сертификаты и др. (без учета данных в первой секции).</w:t>
      </w:r>
    </w:p>
    <w:p w14:paraId="40653655" w14:textId="77777777" w:rsidR="00E35A11" w:rsidRDefault="00EA508B" w:rsidP="00E35A11">
      <w:pPr>
        <w:pStyle w:val="phfigure"/>
      </w:pPr>
      <w:r w:rsidRPr="00E35A11">
        <w:rPr>
          <w:noProof/>
        </w:rPr>
        <w:lastRenderedPageBreak/>
        <w:drawing>
          <wp:inline distT="0" distB="0" distL="0" distR="0" wp14:anchorId="05A87B18" wp14:editId="2B86EB3D">
            <wp:extent cx="5910682" cy="1412820"/>
            <wp:effectExtent l="0" t="0" r="0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42" cy="141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23612" w14:textId="77777777" w:rsidR="00522766" w:rsidRDefault="00E35A11" w:rsidP="00E35A11">
      <w:pPr>
        <w:pStyle w:val="phfiguretitle"/>
      </w:pPr>
      <w:bookmarkStart w:id="120" w:name="_Ref2583295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32</w:t>
      </w:r>
      <w:r w:rsidR="00876A7D">
        <w:rPr>
          <w:noProof/>
        </w:rPr>
        <w:fldChar w:fldCharType="end"/>
      </w:r>
      <w:bookmarkEnd w:id="120"/>
      <w:r>
        <w:t xml:space="preserve"> –</w:t>
      </w:r>
      <w:r w:rsidR="00522766">
        <w:t xml:space="preserve"> Раздел «Полученные дипломы, сертификаты и др</w:t>
      </w:r>
      <w:r w:rsidR="007B3AF5">
        <w:t>.</w:t>
      </w:r>
      <w:r w:rsidR="00522766">
        <w:t>»</w:t>
      </w:r>
    </w:p>
    <w:p w14:paraId="52410630" w14:textId="77777777" w:rsidR="008A623C" w:rsidRDefault="004E57AC" w:rsidP="0065123E">
      <w:pPr>
        <w:pStyle w:val="phnormal"/>
      </w:pPr>
      <w:r>
        <w:t>Для добавления информации в</w:t>
      </w:r>
      <w:r w:rsidR="008A623C">
        <w:t xml:space="preserve"> разделе</w:t>
      </w:r>
      <w:r>
        <w:t xml:space="preserve"> «Полученные дипломы, сертификаты и др.»</w:t>
      </w:r>
      <w:r w:rsidR="008A623C">
        <w:t>, нажмите кнопку «Добавить». Откроется окно (</w:t>
      </w:r>
      <w:r w:rsidR="00553714">
        <w:fldChar w:fldCharType="begin"/>
      </w:r>
      <w:r w:rsidR="00553714">
        <w:instrText xml:space="preserve"> REF _Ref25328720 \h </w:instrText>
      </w:r>
      <w:r w:rsidR="0065123E">
        <w:instrText xml:space="preserve"> \* MERGEFORMAT </w:instrText>
      </w:r>
      <w:r w:rsidR="00553714">
        <w:fldChar w:fldCharType="separate"/>
      </w:r>
      <w:r w:rsidR="00FE3EB8">
        <w:t>Рисунок 33</w:t>
      </w:r>
      <w:r w:rsidR="00553714">
        <w:fldChar w:fldCharType="end"/>
      </w:r>
      <w:r w:rsidR="008A623C">
        <w:t>).</w:t>
      </w:r>
    </w:p>
    <w:p w14:paraId="23973B60" w14:textId="77777777" w:rsidR="00553714" w:rsidRDefault="008A623C" w:rsidP="00553714">
      <w:pPr>
        <w:pStyle w:val="phfigure"/>
      </w:pPr>
      <w:r>
        <w:rPr>
          <w:noProof/>
        </w:rPr>
        <w:drawing>
          <wp:inline distT="0" distB="0" distL="0" distR="0" wp14:anchorId="71FB3A61" wp14:editId="4DFB966B">
            <wp:extent cx="2647950" cy="1768717"/>
            <wp:effectExtent l="0" t="0" r="0" b="3175"/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46" cy="176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DA6D7" w14:textId="77777777" w:rsidR="008A623C" w:rsidRDefault="00553714" w:rsidP="00553714">
      <w:pPr>
        <w:pStyle w:val="phfiguretitle"/>
      </w:pPr>
      <w:bookmarkStart w:id="121" w:name="_Ref2532872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33</w:t>
      </w:r>
      <w:r w:rsidR="00876A7D">
        <w:rPr>
          <w:noProof/>
        </w:rPr>
        <w:fldChar w:fldCharType="end"/>
      </w:r>
      <w:bookmarkEnd w:id="121"/>
      <w:r>
        <w:t xml:space="preserve"> – </w:t>
      </w:r>
      <w:r w:rsidR="008A623C">
        <w:t>Награды и достижения учащегося: добавление</w:t>
      </w:r>
    </w:p>
    <w:p w14:paraId="1B868590" w14:textId="77777777" w:rsidR="0082333A" w:rsidRDefault="0082333A" w:rsidP="0065123E">
      <w:pPr>
        <w:pStyle w:val="phnormal"/>
      </w:pPr>
      <w:r>
        <w:t>Заполните поля:</w:t>
      </w:r>
    </w:p>
    <w:p w14:paraId="12BE97BE" w14:textId="77777777" w:rsidR="008A623C" w:rsidRDefault="00D41FD3" w:rsidP="00B01899">
      <w:pPr>
        <w:pStyle w:val="phlistitemized1"/>
      </w:pPr>
      <w:r>
        <w:t>«Дата» – а</w:t>
      </w:r>
      <w:r w:rsidR="008A623C">
        <w:t>втоматически указана текущая</w:t>
      </w:r>
      <w:r w:rsidR="006A354D">
        <w:t xml:space="preserve"> дата. Для редактирования даты нажмите левой кнопкой мыши </w:t>
      </w:r>
      <w:r w:rsidR="008A623C">
        <w:t>в области поля, откроется календарь. Измените дату при помощи календаря.</w:t>
      </w:r>
      <w:r w:rsidR="00A86ED1">
        <w:t xml:space="preserve"> По</w:t>
      </w:r>
      <w:r w:rsidR="006A354D">
        <w:t>ле является обязательным</w:t>
      </w:r>
      <w:r w:rsidR="0082333A">
        <w:t xml:space="preserve"> для заполнения</w:t>
      </w:r>
      <w:r w:rsidR="0082333A" w:rsidRPr="006A354D">
        <w:t>;</w:t>
      </w:r>
    </w:p>
    <w:p w14:paraId="34D010DE" w14:textId="77777777" w:rsidR="008A623C" w:rsidRDefault="00D41FD3" w:rsidP="00B01899">
      <w:pPr>
        <w:pStyle w:val="phlistitemized1"/>
      </w:pPr>
      <w:r>
        <w:t>«Файл» – в</w:t>
      </w:r>
      <w:r w:rsidR="0082333A">
        <w:t>ыполните загрузку файла</w:t>
      </w:r>
      <w:r w:rsidR="0082333A">
        <w:rPr>
          <w:lang w:val="en-US"/>
        </w:rPr>
        <w:t>;</w:t>
      </w:r>
    </w:p>
    <w:p w14:paraId="2D23DB02" w14:textId="77777777" w:rsidR="008A623C" w:rsidRDefault="00D41FD3" w:rsidP="00B01899">
      <w:pPr>
        <w:pStyle w:val="phlistitemized1"/>
      </w:pPr>
      <w:r>
        <w:t>«Описание» – в</w:t>
      </w:r>
      <w:r w:rsidR="008A623C">
        <w:t>ведите описание награды или достижения.</w:t>
      </w:r>
    </w:p>
    <w:p w14:paraId="5395A4B5" w14:textId="77777777" w:rsidR="008A623C" w:rsidRDefault="008A623C" w:rsidP="004F7357">
      <w:pPr>
        <w:pStyle w:val="phnormal"/>
      </w:pPr>
      <w:r>
        <w:t>Нажмите кнопку «</w:t>
      </w:r>
      <w:r w:rsidRPr="004F7357">
        <w:rPr>
          <w:rStyle w:val="phnormal0"/>
        </w:rPr>
        <w:t>Сохранить» для создания записи</w:t>
      </w:r>
      <w:r>
        <w:t>.</w:t>
      </w:r>
    </w:p>
    <w:p w14:paraId="2EDC8A73" w14:textId="77777777" w:rsidR="001008C0" w:rsidRDefault="00A86ED1" w:rsidP="0065123E">
      <w:pPr>
        <w:pStyle w:val="phnormal"/>
      </w:pPr>
      <w:r w:rsidRPr="00B47453">
        <w:rPr>
          <w:b/>
        </w:rPr>
        <w:t>Примечание</w:t>
      </w:r>
      <w:r w:rsidR="00F33C33">
        <w:t xml:space="preserve"> – </w:t>
      </w:r>
      <w:r w:rsidR="00B47453">
        <w:t>П</w:t>
      </w:r>
      <w:r>
        <w:t>оля «Дата», «Описание» являются связными с соответствующими полями вкладки «Достижения» раздела «</w:t>
      </w:r>
      <w:r w:rsidRPr="00A86ED1">
        <w:t>Полученные дипломы, сертификаты и др.</w:t>
      </w:r>
      <w:r>
        <w:t>» портфолио ученика.</w:t>
      </w:r>
    </w:p>
    <w:p w14:paraId="5DB81752" w14:textId="77777777" w:rsidR="00EA508B" w:rsidRDefault="00EA508B" w:rsidP="0065123E">
      <w:pPr>
        <w:pStyle w:val="phnormal"/>
      </w:pPr>
      <w:r>
        <w:t xml:space="preserve">Для удаления записи нажмите кнопку </w:t>
      </w:r>
      <w:r w:rsidRPr="0065123E">
        <w:t>«Удалить».</w:t>
      </w:r>
      <w:r>
        <w:t xml:space="preserve"> Запись удалится без подтверждения.</w:t>
      </w:r>
    </w:p>
    <w:p w14:paraId="7A6391CE" w14:textId="77777777" w:rsidR="00940E72" w:rsidRDefault="00940E72" w:rsidP="00940E72">
      <w:pPr>
        <w:pStyle w:val="11"/>
      </w:pPr>
      <w:bookmarkStart w:id="122" w:name="_Toc26892242"/>
      <w:bookmarkStart w:id="123" w:name="_Toc26892289"/>
      <w:bookmarkStart w:id="124" w:name="_Ref26892552"/>
      <w:bookmarkStart w:id="125" w:name="_Toc25325677"/>
      <w:r>
        <w:lastRenderedPageBreak/>
        <w:t>Питание</w:t>
      </w:r>
      <w:bookmarkEnd w:id="122"/>
      <w:bookmarkEnd w:id="123"/>
      <w:bookmarkEnd w:id="124"/>
    </w:p>
    <w:p w14:paraId="58DD970D" w14:textId="77777777" w:rsidR="00940E72" w:rsidRDefault="00940E72" w:rsidP="00940E72">
      <w:pPr>
        <w:pStyle w:val="11"/>
      </w:pPr>
      <w:bookmarkStart w:id="126" w:name="_Toc26892243"/>
      <w:bookmarkStart w:id="127" w:name="_Toc26892290"/>
      <w:bookmarkStart w:id="128" w:name="_Ref26892564"/>
      <w:r>
        <w:lastRenderedPageBreak/>
        <w:t>Посещаемость</w:t>
      </w:r>
      <w:bookmarkEnd w:id="126"/>
      <w:bookmarkEnd w:id="127"/>
      <w:bookmarkEnd w:id="128"/>
    </w:p>
    <w:p w14:paraId="47F8BA72" w14:textId="77777777" w:rsidR="00940E72" w:rsidRPr="00940E72" w:rsidRDefault="00940E72" w:rsidP="00940E72">
      <w:pPr>
        <w:pStyle w:val="phnormal"/>
      </w:pPr>
      <w:r>
        <w:t xml:space="preserve">Раздел «Посещаемость» </w:t>
      </w:r>
      <w:r w:rsidR="001430DE">
        <w:t>содержит информацию</w:t>
      </w:r>
      <w:r w:rsidR="00487D1D">
        <w:t xml:space="preserve"> о </w:t>
      </w:r>
      <w:r w:rsidR="001430DE">
        <w:t>посещаемости учеников</w:t>
      </w:r>
      <w:r w:rsidR="00CB7EE5">
        <w:t>.</w:t>
      </w:r>
    </w:p>
    <w:p w14:paraId="2C157065" w14:textId="77777777" w:rsidR="00CB7EE5" w:rsidRPr="007C28BB" w:rsidRDefault="00CB7EE5" w:rsidP="00CB7EE5">
      <w:pPr>
        <w:pStyle w:val="20"/>
      </w:pPr>
      <w:bookmarkStart w:id="129" w:name="_Toc26892244"/>
      <w:bookmarkStart w:id="130" w:name="_Toc26892291"/>
      <w:r w:rsidRPr="007C28BB">
        <w:t>Вкладка «</w:t>
      </w:r>
      <w:r>
        <w:t>Сведения о посещаемости</w:t>
      </w:r>
      <w:r w:rsidRPr="007C28BB">
        <w:t>»</w:t>
      </w:r>
      <w:bookmarkEnd w:id="129"/>
      <w:bookmarkEnd w:id="130"/>
    </w:p>
    <w:p w14:paraId="4D85A962" w14:textId="77777777" w:rsidR="00CB7EE5" w:rsidRDefault="00CB7EE5" w:rsidP="00CB7EE5">
      <w:pPr>
        <w:pStyle w:val="phnormal"/>
      </w:pPr>
      <w:r w:rsidRPr="007C28BB">
        <w:t>Вкладка «</w:t>
      </w:r>
      <w:r>
        <w:t>Сведения о посещаемости</w:t>
      </w:r>
      <w:r w:rsidRPr="007C28BB">
        <w:t>»</w:t>
      </w:r>
      <w:r>
        <w:t xml:space="preserve"> содержит информацию о пропущенных занятиях учеником (</w:t>
      </w:r>
      <w:r>
        <w:fldChar w:fldCharType="begin"/>
      </w:r>
      <w:r>
        <w:instrText xml:space="preserve"> REF _Ref26882342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34</w:t>
      </w:r>
      <w:r>
        <w:fldChar w:fldCharType="end"/>
      </w:r>
      <w:r>
        <w:t>).</w:t>
      </w:r>
    </w:p>
    <w:p w14:paraId="1BBFF483" w14:textId="77777777" w:rsidR="00CB7EE5" w:rsidRDefault="00CB7EE5" w:rsidP="00CB7EE5">
      <w:pPr>
        <w:pStyle w:val="phfigure"/>
      </w:pPr>
      <w:r>
        <w:rPr>
          <w:noProof/>
        </w:rPr>
        <w:drawing>
          <wp:inline distT="0" distB="0" distL="0" distR="0" wp14:anchorId="47C67863" wp14:editId="24054EED">
            <wp:extent cx="6152515" cy="2855595"/>
            <wp:effectExtent l="0" t="0" r="63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0C40" w14:textId="77777777" w:rsidR="00CB7EE5" w:rsidRPr="00940E72" w:rsidRDefault="00CB7EE5" w:rsidP="00CB7EE5">
      <w:pPr>
        <w:pStyle w:val="phfiguretitle"/>
      </w:pPr>
      <w:bookmarkStart w:id="131" w:name="_Ref2688234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34</w:t>
      </w:r>
      <w:r w:rsidR="00876A7D">
        <w:rPr>
          <w:noProof/>
        </w:rPr>
        <w:fldChar w:fldCharType="end"/>
      </w:r>
      <w:bookmarkEnd w:id="131"/>
      <w:r>
        <w:t xml:space="preserve"> – Раздел «Посещаемость»</w:t>
      </w:r>
    </w:p>
    <w:p w14:paraId="5226B1BD" w14:textId="77777777" w:rsidR="00CB7EE5" w:rsidRPr="007C28BB" w:rsidRDefault="00CB7EE5" w:rsidP="00CB7EE5">
      <w:pPr>
        <w:pStyle w:val="20"/>
      </w:pPr>
      <w:bookmarkStart w:id="132" w:name="_Toc26892245"/>
      <w:bookmarkStart w:id="133" w:name="_Toc26892292"/>
      <w:r w:rsidRPr="007C28BB">
        <w:t>Вкладка «</w:t>
      </w:r>
      <w:r w:rsidR="00455281">
        <w:t>Сводная ведомость учета посещаемости</w:t>
      </w:r>
      <w:r w:rsidRPr="007C28BB">
        <w:t>»</w:t>
      </w:r>
      <w:bookmarkEnd w:id="132"/>
      <w:bookmarkEnd w:id="133"/>
    </w:p>
    <w:p w14:paraId="317D8C3C" w14:textId="77777777" w:rsidR="00344318" w:rsidRDefault="00EB39D1" w:rsidP="00EB39D1">
      <w:pPr>
        <w:pStyle w:val="phnormal"/>
      </w:pPr>
      <w:r w:rsidRPr="007C28BB">
        <w:t>Вкладка «</w:t>
      </w:r>
      <w:r w:rsidR="00455281" w:rsidRPr="00455281">
        <w:t>Сводная ведомость учета посещаемости</w:t>
      </w:r>
      <w:r w:rsidRPr="007C28BB">
        <w:t>»</w:t>
      </w:r>
      <w:r>
        <w:t xml:space="preserve"> содержит информацию о </w:t>
      </w:r>
      <w:r w:rsidR="00455281">
        <w:t xml:space="preserve">причинах </w:t>
      </w:r>
      <w:r>
        <w:t xml:space="preserve">пропущенных </w:t>
      </w:r>
      <w:r w:rsidR="00455281">
        <w:t xml:space="preserve">занятий </w:t>
      </w:r>
      <w:r>
        <w:t>(</w:t>
      </w:r>
      <w:r>
        <w:fldChar w:fldCharType="begin"/>
      </w:r>
      <w:r>
        <w:instrText xml:space="preserve"> REF _Ref26882342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34</w:t>
      </w:r>
      <w:r>
        <w:fldChar w:fldCharType="end"/>
      </w:r>
      <w:r>
        <w:t>).</w:t>
      </w:r>
    </w:p>
    <w:p w14:paraId="387994D7" w14:textId="77777777" w:rsidR="00EB39D1" w:rsidRDefault="003D5DCA" w:rsidP="00EB39D1">
      <w:pPr>
        <w:pStyle w:val="phnormal"/>
      </w:pPr>
      <w:r>
        <w:t>Выберите в поле «Период» необходимый период для отображения сводной ведомости</w:t>
      </w:r>
      <w:r w:rsidR="00FA6EB3">
        <w:t xml:space="preserve"> учета посещаемости</w:t>
      </w:r>
      <w:r>
        <w:t>. По умолчанию в поле «Период» установлено значение «За весь год».</w:t>
      </w:r>
    </w:p>
    <w:p w14:paraId="2B4FDB0B" w14:textId="77777777" w:rsidR="00FA6EB3" w:rsidRDefault="00FA6EB3" w:rsidP="00FB42F9">
      <w:pPr>
        <w:pStyle w:val="phnormal"/>
      </w:pPr>
      <w:r>
        <w:t>Выберите в поле «Месяц» необходимый месяц для отображения сводной ведомости учета посещаемости. По умолчанию в поле «Месяц» установлено значение «Все месяцы».</w:t>
      </w:r>
    </w:p>
    <w:p w14:paraId="3192EDCB" w14:textId="77777777" w:rsidR="00EB39D1" w:rsidRDefault="00CB7EE5" w:rsidP="00EB39D1">
      <w:pPr>
        <w:pStyle w:val="phfigure"/>
      </w:pPr>
      <w:r>
        <w:rPr>
          <w:noProof/>
        </w:rPr>
        <w:lastRenderedPageBreak/>
        <w:drawing>
          <wp:inline distT="0" distB="0" distL="0" distR="0" wp14:anchorId="7AB18F38" wp14:editId="08D04F3C">
            <wp:extent cx="6152515" cy="2887345"/>
            <wp:effectExtent l="0" t="0" r="63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5272" w14:textId="77777777" w:rsidR="00940E72" w:rsidRPr="00940E72" w:rsidRDefault="00EB39D1" w:rsidP="00EB39D1">
      <w:pPr>
        <w:pStyle w:val="phfiguretitle"/>
      </w:pPr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35</w:t>
      </w:r>
      <w:r w:rsidR="00876A7D">
        <w:rPr>
          <w:noProof/>
        </w:rPr>
        <w:fldChar w:fldCharType="end"/>
      </w:r>
      <w:r>
        <w:t xml:space="preserve"> – </w:t>
      </w:r>
      <w:r w:rsidRPr="00EB39D1">
        <w:t>Вкладка «</w:t>
      </w:r>
      <w:r w:rsidR="00455281">
        <w:t>Сводная ведомость учета посещаемости</w:t>
      </w:r>
      <w:r w:rsidRPr="00EB39D1">
        <w:t>»</w:t>
      </w:r>
    </w:p>
    <w:p w14:paraId="1C9CC71E" w14:textId="77777777" w:rsidR="00EA508B" w:rsidRDefault="00EA508B" w:rsidP="00EA508B">
      <w:pPr>
        <w:pStyle w:val="11"/>
      </w:pPr>
      <w:bookmarkStart w:id="134" w:name="_Toc26892246"/>
      <w:bookmarkStart w:id="135" w:name="_Toc26892293"/>
      <w:bookmarkStart w:id="136" w:name="_Ref26892625"/>
      <w:r>
        <w:lastRenderedPageBreak/>
        <w:t>Общение</w:t>
      </w:r>
      <w:bookmarkEnd w:id="125"/>
      <w:bookmarkEnd w:id="134"/>
      <w:bookmarkEnd w:id="135"/>
      <w:bookmarkEnd w:id="136"/>
    </w:p>
    <w:p w14:paraId="458F8C5C" w14:textId="77777777" w:rsidR="00076719" w:rsidRDefault="00522FE7" w:rsidP="001A6E77">
      <w:pPr>
        <w:pStyle w:val="phnormal"/>
      </w:pPr>
      <w:r>
        <w:t>Раздел «Общение»</w:t>
      </w:r>
      <w:r w:rsidR="00076719">
        <w:t xml:space="preserve"> служит для общения пользователя с остальными пользователями Системы.</w:t>
      </w:r>
    </w:p>
    <w:p w14:paraId="2F0883AF" w14:textId="77777777" w:rsidR="00EA508B" w:rsidRDefault="00F51818" w:rsidP="001A6E77">
      <w:pPr>
        <w:pStyle w:val="phnormal"/>
      </w:pPr>
      <w:r>
        <w:t>Раздел</w:t>
      </w:r>
      <w:r w:rsidR="00076719">
        <w:t xml:space="preserve"> «Общение» </w:t>
      </w:r>
      <w:r w:rsidR="00522FE7">
        <w:t>(</w:t>
      </w:r>
      <w:r w:rsidR="008B5EF3">
        <w:fldChar w:fldCharType="begin"/>
      </w:r>
      <w:r w:rsidR="008B5EF3">
        <w:instrText xml:space="preserve"> REF _Ref26890982 \h </w:instrText>
      </w:r>
      <w:r w:rsidR="008B5EF3">
        <w:fldChar w:fldCharType="separate"/>
      </w:r>
      <w:r w:rsidR="00FE3EB8">
        <w:t>Рисунок </w:t>
      </w:r>
      <w:r w:rsidR="00FE3EB8">
        <w:rPr>
          <w:noProof/>
        </w:rPr>
        <w:t>36</w:t>
      </w:r>
      <w:r w:rsidR="008B5EF3">
        <w:fldChar w:fldCharType="end"/>
      </w:r>
      <w:r w:rsidR="00522FE7">
        <w:t>)</w:t>
      </w:r>
      <w:r w:rsidR="008B5EF3">
        <w:t xml:space="preserve"> </w:t>
      </w:r>
      <w:r w:rsidR="00076719">
        <w:t xml:space="preserve">состоит из следующих </w:t>
      </w:r>
      <w:r w:rsidR="00BE7AF9">
        <w:t>подразделов</w:t>
      </w:r>
      <w:r w:rsidR="00076719">
        <w:t>:</w:t>
      </w:r>
    </w:p>
    <w:p w14:paraId="74B09761" w14:textId="77777777" w:rsidR="00EA508B" w:rsidRDefault="00BE694A" w:rsidP="00B01899">
      <w:pPr>
        <w:pStyle w:val="phlistitemized1"/>
      </w:pPr>
      <w:r>
        <w:t>«</w:t>
      </w:r>
      <w:r w:rsidR="00076719">
        <w:t>Моя страница</w:t>
      </w:r>
      <w:r>
        <w:t>»</w:t>
      </w:r>
      <w:r w:rsidR="00076719">
        <w:t>;</w:t>
      </w:r>
    </w:p>
    <w:p w14:paraId="35AC5708" w14:textId="77777777" w:rsidR="00076719" w:rsidRDefault="00BE694A" w:rsidP="00B01899">
      <w:pPr>
        <w:pStyle w:val="phlistitemized1"/>
      </w:pPr>
      <w:r>
        <w:t>«</w:t>
      </w:r>
      <w:r w:rsidR="00076719">
        <w:t>Мои друзья</w:t>
      </w:r>
      <w:r>
        <w:t>»</w:t>
      </w:r>
      <w:r w:rsidR="00076719">
        <w:t>;</w:t>
      </w:r>
    </w:p>
    <w:p w14:paraId="2F938BE0" w14:textId="77777777" w:rsidR="00076719" w:rsidRDefault="00BE694A" w:rsidP="00B01899">
      <w:pPr>
        <w:pStyle w:val="phlistitemized1"/>
      </w:pPr>
      <w:r>
        <w:t>«</w:t>
      </w:r>
      <w:r w:rsidR="00076719">
        <w:t>Мои сообщения</w:t>
      </w:r>
      <w:r>
        <w:t>»</w:t>
      </w:r>
      <w:r w:rsidR="00076719">
        <w:t>;</w:t>
      </w:r>
    </w:p>
    <w:p w14:paraId="4A69CC2B" w14:textId="77777777" w:rsidR="00076719" w:rsidRPr="000529C0" w:rsidRDefault="00BE694A" w:rsidP="00B01899">
      <w:pPr>
        <w:pStyle w:val="phlistitemized1"/>
      </w:pPr>
      <w:r>
        <w:t>«</w:t>
      </w:r>
      <w:r w:rsidR="00076719">
        <w:t>Мои группы</w:t>
      </w:r>
      <w:r>
        <w:t>»</w:t>
      </w:r>
      <w:r w:rsidR="000529C0">
        <w:rPr>
          <w:lang w:val="en-US"/>
        </w:rPr>
        <w:t>;</w:t>
      </w:r>
    </w:p>
    <w:p w14:paraId="57CA6583" w14:textId="77777777" w:rsidR="000529C0" w:rsidRDefault="000529C0" w:rsidP="00B01899">
      <w:pPr>
        <w:pStyle w:val="phlistitemized1"/>
      </w:pPr>
      <w:r>
        <w:t>«Мои файлы».</w:t>
      </w:r>
    </w:p>
    <w:p w14:paraId="0AA52EE8" w14:textId="77777777" w:rsidR="001A6E77" w:rsidRDefault="00F51818" w:rsidP="001A6E77">
      <w:pPr>
        <w:pStyle w:val="phfigure"/>
      </w:pPr>
      <w:r>
        <w:rPr>
          <w:noProof/>
        </w:rPr>
        <w:drawing>
          <wp:inline distT="0" distB="0" distL="0" distR="0" wp14:anchorId="3A7C55E3" wp14:editId="4EF7BBEE">
            <wp:extent cx="6152515" cy="29413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255D" w14:textId="77777777" w:rsidR="00522766" w:rsidRDefault="001A6E77" w:rsidP="001A6E77">
      <w:pPr>
        <w:pStyle w:val="phfiguretitle"/>
      </w:pPr>
      <w:bookmarkStart w:id="137" w:name="_Ref2689098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36</w:t>
      </w:r>
      <w:r w:rsidR="00876A7D">
        <w:rPr>
          <w:noProof/>
        </w:rPr>
        <w:fldChar w:fldCharType="end"/>
      </w:r>
      <w:bookmarkEnd w:id="137"/>
      <w:r>
        <w:t xml:space="preserve"> –</w:t>
      </w:r>
      <w:r w:rsidR="00F51818">
        <w:t xml:space="preserve"> </w:t>
      </w:r>
      <w:commentRangeStart w:id="138"/>
      <w:r w:rsidR="00F51818">
        <w:t>Раздел «Общение»</w:t>
      </w:r>
      <w:commentRangeEnd w:id="138"/>
      <w:r w:rsidR="00F51818">
        <w:rPr>
          <w:rStyle w:val="aff9"/>
          <w:rFonts w:cs="Times New Roman"/>
        </w:rPr>
        <w:commentReference w:id="138"/>
      </w:r>
    </w:p>
    <w:p w14:paraId="26774BA3" w14:textId="77777777" w:rsidR="00076719" w:rsidRDefault="00076719" w:rsidP="001A6E77">
      <w:pPr>
        <w:pStyle w:val="phnormal"/>
      </w:pPr>
      <w:r>
        <w:t xml:space="preserve">При выборе </w:t>
      </w:r>
      <w:r w:rsidR="00B268A8">
        <w:t>раздела</w:t>
      </w:r>
      <w:r>
        <w:t xml:space="preserve"> «Общение» по умолчанию открывается содержимое </w:t>
      </w:r>
      <w:r w:rsidR="00B268A8">
        <w:t>раздела</w:t>
      </w:r>
      <w:r>
        <w:t xml:space="preserve"> «Моя страница».</w:t>
      </w:r>
    </w:p>
    <w:p w14:paraId="499D6097" w14:textId="77777777" w:rsidR="00E834EA" w:rsidRDefault="006F178A" w:rsidP="00E834EA">
      <w:pPr>
        <w:pStyle w:val="20"/>
      </w:pPr>
      <w:bookmarkStart w:id="139" w:name="_Toc26892247"/>
      <w:bookmarkStart w:id="140" w:name="_Toc26892294"/>
      <w:r>
        <w:t>Моя страница</w:t>
      </w:r>
      <w:bookmarkEnd w:id="139"/>
      <w:bookmarkEnd w:id="140"/>
    </w:p>
    <w:p w14:paraId="358F596C" w14:textId="77777777" w:rsidR="00076719" w:rsidRDefault="00E834EA" w:rsidP="001A6E77">
      <w:pPr>
        <w:pStyle w:val="phnormal"/>
      </w:pPr>
      <w:r>
        <w:t>В подразделе</w:t>
      </w:r>
      <w:r w:rsidR="00076719" w:rsidRPr="007247C6">
        <w:t xml:space="preserve"> «Моя страница» отображается вся информация </w:t>
      </w:r>
      <w:r w:rsidR="00B268A8">
        <w:t>раздела</w:t>
      </w:r>
      <w:r w:rsidR="00076719" w:rsidRPr="007247C6">
        <w:t xml:space="preserve"> «Общение</w:t>
      </w:r>
      <w:r w:rsidR="00076719">
        <w:t>»:</w:t>
      </w:r>
    </w:p>
    <w:p w14:paraId="57665289" w14:textId="77777777" w:rsidR="00076719" w:rsidRDefault="006F178A" w:rsidP="00B01899">
      <w:pPr>
        <w:pStyle w:val="phlistitemized1"/>
      </w:pPr>
      <w:r>
        <w:t>«</w:t>
      </w:r>
      <w:r w:rsidR="00076719">
        <w:t>Друзья пользователя</w:t>
      </w:r>
      <w:r w:rsidR="007247C6">
        <w:t>»</w:t>
      </w:r>
      <w:r w:rsidR="00076719">
        <w:t>;</w:t>
      </w:r>
    </w:p>
    <w:p w14:paraId="0B79247E" w14:textId="77777777" w:rsidR="00076719" w:rsidRDefault="006F178A" w:rsidP="00B01899">
      <w:pPr>
        <w:pStyle w:val="phlistitemized1"/>
      </w:pPr>
      <w:r>
        <w:t>«</w:t>
      </w:r>
      <w:r w:rsidR="00076719">
        <w:t>Группы, в которых состоит пользователь</w:t>
      </w:r>
      <w:r>
        <w:t>»</w:t>
      </w:r>
      <w:r w:rsidR="00076719">
        <w:t>;</w:t>
      </w:r>
    </w:p>
    <w:p w14:paraId="4179BDA1" w14:textId="77777777" w:rsidR="00076719" w:rsidRDefault="006F178A" w:rsidP="00B01899">
      <w:pPr>
        <w:pStyle w:val="phlistitemized1"/>
      </w:pPr>
      <w:r>
        <w:t>«</w:t>
      </w:r>
      <w:r w:rsidR="00076719">
        <w:t>Файлы пользователя</w:t>
      </w:r>
      <w:r>
        <w:t>»</w:t>
      </w:r>
      <w:r w:rsidR="00076719">
        <w:t>;</w:t>
      </w:r>
    </w:p>
    <w:p w14:paraId="766CAABE" w14:textId="77777777" w:rsidR="00076719" w:rsidRDefault="006F178A" w:rsidP="00B01899">
      <w:pPr>
        <w:pStyle w:val="phlistitemized1"/>
      </w:pPr>
      <w:r>
        <w:t>«</w:t>
      </w:r>
      <w:r w:rsidR="00076719">
        <w:t>Аватар пользователя</w:t>
      </w:r>
      <w:r>
        <w:t>»</w:t>
      </w:r>
      <w:r w:rsidR="00076719">
        <w:t>;</w:t>
      </w:r>
    </w:p>
    <w:p w14:paraId="41DF3262" w14:textId="77777777" w:rsidR="00076719" w:rsidRDefault="006F178A" w:rsidP="00B01899">
      <w:pPr>
        <w:pStyle w:val="phlistitemized1"/>
      </w:pPr>
      <w:r>
        <w:lastRenderedPageBreak/>
        <w:t>«</w:t>
      </w:r>
      <w:r w:rsidR="00076719">
        <w:t>Стена записей</w:t>
      </w:r>
      <w:r>
        <w:t>»</w:t>
      </w:r>
      <w:r w:rsidR="00076719">
        <w:t>.</w:t>
      </w:r>
    </w:p>
    <w:p w14:paraId="2A9CC114" w14:textId="77777777" w:rsidR="006F178A" w:rsidRDefault="006F178A" w:rsidP="006F178A">
      <w:pPr>
        <w:pStyle w:val="20"/>
      </w:pPr>
      <w:bookmarkStart w:id="141" w:name="_Toc26892248"/>
      <w:bookmarkStart w:id="142" w:name="_Toc26892295"/>
      <w:r>
        <w:t>Мои друзья</w:t>
      </w:r>
      <w:bookmarkEnd w:id="141"/>
      <w:bookmarkEnd w:id="142"/>
    </w:p>
    <w:p w14:paraId="5AA7F02F" w14:textId="77777777" w:rsidR="00076719" w:rsidRDefault="006F178A" w:rsidP="00B268A8">
      <w:pPr>
        <w:pStyle w:val="phnormal"/>
      </w:pPr>
      <w:r>
        <w:t>Подраздел</w:t>
      </w:r>
      <w:r w:rsidR="00076719" w:rsidRPr="001430A8">
        <w:t xml:space="preserve"> «Мои друзья»</w:t>
      </w:r>
      <w:r w:rsidR="00B268A8">
        <w:t xml:space="preserve"> о</w:t>
      </w:r>
      <w:r w:rsidR="00076719">
        <w:t>тобра</w:t>
      </w:r>
      <w:r w:rsidR="00B268A8">
        <w:t>жает список друзей пользователя (</w:t>
      </w:r>
      <w:r>
        <w:fldChar w:fldCharType="begin"/>
      </w:r>
      <w:r>
        <w:instrText xml:space="preserve"> REF _Ref26891152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37</w:t>
      </w:r>
      <w:r>
        <w:fldChar w:fldCharType="end"/>
      </w:r>
      <w:r w:rsidR="00B268A8">
        <w:t>).</w:t>
      </w:r>
    </w:p>
    <w:p w14:paraId="77B625B2" w14:textId="77777777" w:rsidR="00B268A8" w:rsidRDefault="00B268A8" w:rsidP="00B268A8">
      <w:pPr>
        <w:pStyle w:val="phfigure"/>
      </w:pPr>
      <w:r>
        <w:rPr>
          <w:noProof/>
        </w:rPr>
        <w:drawing>
          <wp:inline distT="0" distB="0" distL="0" distR="0" wp14:anchorId="10F18AD5" wp14:editId="1D67BA0A">
            <wp:extent cx="6152515" cy="26123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09B6" w14:textId="77777777" w:rsidR="00B268A8" w:rsidRDefault="00B268A8" w:rsidP="00B268A8">
      <w:pPr>
        <w:pStyle w:val="phfiguretitle"/>
      </w:pPr>
      <w:bookmarkStart w:id="143" w:name="_Ref2689115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37</w:t>
      </w:r>
      <w:r w:rsidR="00876A7D">
        <w:rPr>
          <w:noProof/>
        </w:rPr>
        <w:fldChar w:fldCharType="end"/>
      </w:r>
      <w:bookmarkEnd w:id="143"/>
      <w:r>
        <w:t xml:space="preserve"> – Подраздел «Мои друзья»</w:t>
      </w:r>
    </w:p>
    <w:p w14:paraId="6B6E6242" w14:textId="77777777" w:rsidR="00076719" w:rsidRDefault="00076719" w:rsidP="001A6E77">
      <w:pPr>
        <w:pStyle w:val="phnormal"/>
      </w:pPr>
      <w:r>
        <w:t>Состоит из вкладок:</w:t>
      </w:r>
    </w:p>
    <w:p w14:paraId="04BC6156" w14:textId="77777777" w:rsidR="00076719" w:rsidRDefault="00490A30" w:rsidP="00B01899">
      <w:pPr>
        <w:pStyle w:val="phlistitemized1"/>
      </w:pPr>
      <w:r>
        <w:t>«Все друзья» – отображает полный список друзей</w:t>
      </w:r>
      <w:r w:rsidR="00076719">
        <w:t>;</w:t>
      </w:r>
    </w:p>
    <w:p w14:paraId="49EECE53" w14:textId="77777777" w:rsidR="00076719" w:rsidRDefault="00490A30" w:rsidP="00B01899">
      <w:pPr>
        <w:pStyle w:val="phlistitemized1"/>
      </w:pPr>
      <w:r>
        <w:t>«</w:t>
      </w:r>
      <w:r w:rsidR="00076719">
        <w:t>Заявки в друзья</w:t>
      </w:r>
      <w:r>
        <w:t xml:space="preserve">» – </w:t>
      </w:r>
      <w:r w:rsidR="00076719">
        <w:t xml:space="preserve">отображает список пользователей, желающих </w:t>
      </w:r>
      <w:r>
        <w:t>добавится в друзья пользователю</w:t>
      </w:r>
      <w:r w:rsidR="00076719">
        <w:t>;</w:t>
      </w:r>
    </w:p>
    <w:p w14:paraId="696E14D3" w14:textId="77777777" w:rsidR="00076719" w:rsidRDefault="006F6E14" w:rsidP="00B01899">
      <w:pPr>
        <w:pStyle w:val="phlistitemized1"/>
      </w:pPr>
      <w:r>
        <w:t>«</w:t>
      </w:r>
      <w:r w:rsidR="00076719">
        <w:t>Подписчики</w:t>
      </w:r>
      <w:r>
        <w:t xml:space="preserve">» – </w:t>
      </w:r>
      <w:r w:rsidR="001430A8">
        <w:t xml:space="preserve">отображает </w:t>
      </w:r>
      <w:r w:rsidR="00536C80">
        <w:t>список подписчиков пользователя</w:t>
      </w:r>
      <w:r w:rsidR="00076719">
        <w:t>;</w:t>
      </w:r>
    </w:p>
    <w:p w14:paraId="3F21D837" w14:textId="77777777" w:rsidR="00076719" w:rsidRDefault="00CA77F2" w:rsidP="00B01899">
      <w:pPr>
        <w:pStyle w:val="phlistitemized1"/>
      </w:pPr>
      <w:r>
        <w:t>«</w:t>
      </w:r>
      <w:r w:rsidR="00076719">
        <w:t>Подписан</w:t>
      </w:r>
      <w:r>
        <w:t xml:space="preserve">» – </w:t>
      </w:r>
      <w:r w:rsidR="001430A8">
        <w:t>отображает список пользователей, н</w:t>
      </w:r>
      <w:r>
        <w:t>а которых подписан пользователь</w:t>
      </w:r>
      <w:r w:rsidR="00076719">
        <w:t>.</w:t>
      </w:r>
    </w:p>
    <w:p w14:paraId="10708F99" w14:textId="77777777" w:rsidR="007804C1" w:rsidRDefault="007804C1" w:rsidP="007804C1">
      <w:pPr>
        <w:pStyle w:val="20"/>
      </w:pPr>
      <w:bookmarkStart w:id="144" w:name="_Toc26892249"/>
      <w:bookmarkStart w:id="145" w:name="_Toc26892296"/>
      <w:r>
        <w:t>Мои сообщения</w:t>
      </w:r>
      <w:bookmarkEnd w:id="144"/>
      <w:bookmarkEnd w:id="145"/>
    </w:p>
    <w:p w14:paraId="49419D59" w14:textId="77777777" w:rsidR="001430A8" w:rsidRDefault="000720A2" w:rsidP="000720A2">
      <w:pPr>
        <w:pStyle w:val="phnormal"/>
      </w:pPr>
      <w:r>
        <w:t>Подраздел</w:t>
      </w:r>
      <w:r w:rsidR="001430A8" w:rsidRPr="001430A8">
        <w:t xml:space="preserve"> «Мои сообщения»</w:t>
      </w:r>
      <w:r>
        <w:t xml:space="preserve"> с</w:t>
      </w:r>
      <w:r w:rsidR="001430A8">
        <w:t>одержит список исходящих и входящих сообщений пользователю</w:t>
      </w:r>
      <w:r>
        <w:t xml:space="preserve"> (</w:t>
      </w:r>
      <w:r w:rsidR="00B62C9C">
        <w:fldChar w:fldCharType="begin"/>
      </w:r>
      <w:r w:rsidR="00B62C9C">
        <w:instrText xml:space="preserve"> REF _Ref26878123 \h </w:instrText>
      </w:r>
      <w:r w:rsidR="00B62C9C">
        <w:fldChar w:fldCharType="separate"/>
      </w:r>
      <w:r w:rsidR="00FE3EB8">
        <w:t>Рисунок </w:t>
      </w:r>
      <w:r w:rsidR="00FE3EB8">
        <w:rPr>
          <w:noProof/>
        </w:rPr>
        <w:t>38</w:t>
      </w:r>
      <w:r w:rsidR="00B62C9C">
        <w:fldChar w:fldCharType="end"/>
      </w:r>
      <w:r>
        <w:t>)</w:t>
      </w:r>
      <w:r w:rsidR="001430A8">
        <w:t>.</w:t>
      </w:r>
    </w:p>
    <w:p w14:paraId="753E4515" w14:textId="77777777" w:rsidR="000720A2" w:rsidRDefault="000720A2" w:rsidP="000720A2">
      <w:pPr>
        <w:pStyle w:val="phfigure"/>
      </w:pPr>
      <w:r>
        <w:rPr>
          <w:noProof/>
        </w:rPr>
        <w:lastRenderedPageBreak/>
        <w:drawing>
          <wp:inline distT="0" distB="0" distL="0" distR="0" wp14:anchorId="2F58CF00" wp14:editId="7D0A03C5">
            <wp:extent cx="6152515" cy="28511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2A17" w14:textId="77777777" w:rsidR="000720A2" w:rsidRDefault="000720A2" w:rsidP="000720A2">
      <w:pPr>
        <w:pStyle w:val="phfiguretitle"/>
      </w:pPr>
      <w:bookmarkStart w:id="146" w:name="_Ref26878123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38</w:t>
      </w:r>
      <w:r w:rsidR="00876A7D">
        <w:rPr>
          <w:noProof/>
        </w:rPr>
        <w:fldChar w:fldCharType="end"/>
      </w:r>
      <w:bookmarkEnd w:id="146"/>
      <w:r>
        <w:t xml:space="preserve"> – Подраздел «Мои сообщения»</w:t>
      </w:r>
    </w:p>
    <w:p w14:paraId="5574B11C" w14:textId="77777777" w:rsidR="001430A8" w:rsidRDefault="00B62C9C" w:rsidP="001A6E77">
      <w:pPr>
        <w:pStyle w:val="phnormal"/>
      </w:pPr>
      <w:r>
        <w:t xml:space="preserve">Подраздел </w:t>
      </w:r>
      <w:r w:rsidRPr="001430A8">
        <w:t>«Мои сообщения»</w:t>
      </w:r>
      <w:r>
        <w:t xml:space="preserve"> представлен</w:t>
      </w:r>
      <w:r w:rsidR="001430A8">
        <w:t xml:space="preserve"> в виде двух вкладок: </w:t>
      </w:r>
      <w:r>
        <w:t>«Д</w:t>
      </w:r>
      <w:r w:rsidR="001430A8">
        <w:t>иалоги</w:t>
      </w:r>
      <w:r>
        <w:t>»</w:t>
      </w:r>
      <w:r w:rsidR="001430A8">
        <w:t xml:space="preserve"> и </w:t>
      </w:r>
      <w:r>
        <w:t>«П</w:t>
      </w:r>
      <w:r w:rsidR="001430A8">
        <w:t>росмотр диалога</w:t>
      </w:r>
      <w:r>
        <w:t>»</w:t>
      </w:r>
      <w:r w:rsidR="001430A8">
        <w:t>.</w:t>
      </w:r>
    </w:p>
    <w:p w14:paraId="78BB69A4" w14:textId="77777777" w:rsidR="001430A8" w:rsidRDefault="001430A8" w:rsidP="001A6E77">
      <w:pPr>
        <w:pStyle w:val="phnormal"/>
      </w:pPr>
      <w:r>
        <w:t>При нажатии на надпись с диалогом открывается история переписки.</w:t>
      </w:r>
    </w:p>
    <w:p w14:paraId="48D0BD0D" w14:textId="77777777" w:rsidR="003377C0" w:rsidRDefault="003377C0" w:rsidP="003377C0">
      <w:pPr>
        <w:pStyle w:val="20"/>
      </w:pPr>
      <w:bookmarkStart w:id="147" w:name="_Toc26892250"/>
      <w:bookmarkStart w:id="148" w:name="_Toc26892297"/>
      <w:r>
        <w:t>Мои группы</w:t>
      </w:r>
      <w:bookmarkEnd w:id="147"/>
      <w:bookmarkEnd w:id="148"/>
    </w:p>
    <w:p w14:paraId="0AF17AF6" w14:textId="77777777" w:rsidR="001430A8" w:rsidRDefault="00520491" w:rsidP="00520491">
      <w:pPr>
        <w:pStyle w:val="phnormal"/>
      </w:pPr>
      <w:r>
        <w:t>Подраздел</w:t>
      </w:r>
      <w:r w:rsidR="001430A8" w:rsidRPr="001430A8">
        <w:t xml:space="preserve"> «Мои группы»</w:t>
      </w:r>
      <w:r>
        <w:t xml:space="preserve"> о</w:t>
      </w:r>
      <w:r w:rsidR="001430A8">
        <w:t>тображает список групп, в которых состоит пользователь</w:t>
      </w:r>
      <w:r>
        <w:t xml:space="preserve"> (</w:t>
      </w:r>
      <w:r w:rsidR="001D0070">
        <w:fldChar w:fldCharType="begin"/>
      </w:r>
      <w:r w:rsidR="001D0070">
        <w:instrText xml:space="preserve"> REF _Ref26878243 \h </w:instrText>
      </w:r>
      <w:r w:rsidR="001D0070">
        <w:fldChar w:fldCharType="separate"/>
      </w:r>
      <w:r w:rsidR="00FE3EB8">
        <w:t>Рисунок </w:t>
      </w:r>
      <w:r w:rsidR="00FE3EB8">
        <w:rPr>
          <w:noProof/>
        </w:rPr>
        <w:t>39</w:t>
      </w:r>
      <w:r w:rsidR="001D0070">
        <w:fldChar w:fldCharType="end"/>
      </w:r>
      <w:r>
        <w:t>)</w:t>
      </w:r>
      <w:r w:rsidR="001430A8">
        <w:t>.</w:t>
      </w:r>
    </w:p>
    <w:p w14:paraId="6D06DDAC" w14:textId="77777777" w:rsidR="00520491" w:rsidRDefault="00520491" w:rsidP="00520491">
      <w:pPr>
        <w:pStyle w:val="phfigure"/>
      </w:pPr>
      <w:r>
        <w:rPr>
          <w:noProof/>
        </w:rPr>
        <w:drawing>
          <wp:inline distT="0" distB="0" distL="0" distR="0" wp14:anchorId="043F956E" wp14:editId="16544FFD">
            <wp:extent cx="6152515" cy="28987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F311" w14:textId="77777777" w:rsidR="00520491" w:rsidRDefault="00520491" w:rsidP="00520491">
      <w:pPr>
        <w:pStyle w:val="phfiguretitle"/>
      </w:pPr>
      <w:bookmarkStart w:id="149" w:name="_Ref26878243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39</w:t>
      </w:r>
      <w:r w:rsidR="00876A7D">
        <w:rPr>
          <w:noProof/>
        </w:rPr>
        <w:fldChar w:fldCharType="end"/>
      </w:r>
      <w:bookmarkEnd w:id="149"/>
      <w:r>
        <w:t xml:space="preserve"> – Подраздел «Мои группы»</w:t>
      </w:r>
    </w:p>
    <w:p w14:paraId="43E39616" w14:textId="77777777" w:rsidR="007E5AE1" w:rsidRDefault="00520491" w:rsidP="001A6E77">
      <w:pPr>
        <w:pStyle w:val="phnormal"/>
      </w:pPr>
      <w:r>
        <w:t>Подраздел</w:t>
      </w:r>
      <w:r w:rsidRPr="001430A8">
        <w:t xml:space="preserve"> «Мои группы»</w:t>
      </w:r>
      <w:r>
        <w:t xml:space="preserve"> представлен</w:t>
      </w:r>
      <w:r w:rsidR="0090477C">
        <w:t xml:space="preserve"> в виде двух вкладок:</w:t>
      </w:r>
    </w:p>
    <w:p w14:paraId="0D01ABB4" w14:textId="77777777" w:rsidR="007E5AE1" w:rsidRPr="007E5AE1" w:rsidRDefault="00520491" w:rsidP="0090477C">
      <w:pPr>
        <w:pStyle w:val="phlistitemized1"/>
      </w:pPr>
      <w:r>
        <w:lastRenderedPageBreak/>
        <w:t>«М</w:t>
      </w:r>
      <w:r w:rsidR="001430A8">
        <w:t>ои группы</w:t>
      </w:r>
      <w:r>
        <w:t>»</w:t>
      </w:r>
      <w:r w:rsidR="007E5AE1">
        <w:t xml:space="preserve"> – отображается список групп, в которых состоит пользователь</w:t>
      </w:r>
      <w:r w:rsidR="007E5AE1" w:rsidRPr="007E5AE1">
        <w:t>;</w:t>
      </w:r>
    </w:p>
    <w:p w14:paraId="1424C679" w14:textId="77777777" w:rsidR="001430A8" w:rsidRDefault="00520491" w:rsidP="0090477C">
      <w:pPr>
        <w:pStyle w:val="phlistitemized1"/>
      </w:pPr>
      <w:r>
        <w:t>«П</w:t>
      </w:r>
      <w:r w:rsidR="001430A8">
        <w:t>риглашения</w:t>
      </w:r>
      <w:r>
        <w:t>»</w:t>
      </w:r>
      <w:r w:rsidR="007E5AE1">
        <w:t xml:space="preserve"> – отображается </w:t>
      </w:r>
      <w:r w:rsidR="001430A8">
        <w:t xml:space="preserve">список групп, в </w:t>
      </w:r>
      <w:r w:rsidR="007E5AE1">
        <w:t>которые приглашают пользователя</w:t>
      </w:r>
      <w:r w:rsidR="001430A8">
        <w:t>.</w:t>
      </w:r>
    </w:p>
    <w:p w14:paraId="61DEDEA1" w14:textId="77777777" w:rsidR="00200772" w:rsidRDefault="00200772" w:rsidP="00200772">
      <w:pPr>
        <w:pStyle w:val="20"/>
      </w:pPr>
      <w:bookmarkStart w:id="150" w:name="_Toc26892251"/>
      <w:bookmarkStart w:id="151" w:name="_Toc26892298"/>
      <w:r>
        <w:t>Мои файлы</w:t>
      </w:r>
      <w:bookmarkEnd w:id="150"/>
      <w:bookmarkEnd w:id="151"/>
    </w:p>
    <w:p w14:paraId="3E0FBC0D" w14:textId="77777777" w:rsidR="00B6583F" w:rsidRDefault="00B6583F" w:rsidP="00B6583F">
      <w:pPr>
        <w:pStyle w:val="phnormal"/>
      </w:pPr>
      <w:r>
        <w:t>Подраздел</w:t>
      </w:r>
      <w:r w:rsidRPr="001430A8">
        <w:t xml:space="preserve"> «Мои </w:t>
      </w:r>
      <w:r>
        <w:t>файлы</w:t>
      </w:r>
      <w:r w:rsidRPr="001430A8">
        <w:t>»</w:t>
      </w:r>
      <w:r>
        <w:t xml:space="preserve"> отображает </w:t>
      </w:r>
      <w:r w:rsidR="009B4315">
        <w:t>файлы</w:t>
      </w:r>
      <w:r>
        <w:t xml:space="preserve">, </w:t>
      </w:r>
      <w:r w:rsidR="009B4315">
        <w:t>которые находятся в Системе у данного пользователя</w:t>
      </w:r>
      <w:r>
        <w:t xml:space="preserve"> (</w:t>
      </w:r>
      <w:r>
        <w:fldChar w:fldCharType="begin"/>
      </w:r>
      <w:r>
        <w:instrText xml:space="preserve"> REF _Ref26878243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39</w:t>
      </w:r>
      <w:r>
        <w:fldChar w:fldCharType="end"/>
      </w:r>
      <w:r>
        <w:t>).</w:t>
      </w:r>
    </w:p>
    <w:p w14:paraId="7CAE1855" w14:textId="77777777" w:rsidR="00E43426" w:rsidRDefault="00E43426" w:rsidP="00E43426">
      <w:pPr>
        <w:pStyle w:val="phfigure"/>
      </w:pPr>
      <w:r>
        <w:rPr>
          <w:noProof/>
        </w:rPr>
        <w:drawing>
          <wp:inline distT="0" distB="0" distL="0" distR="0" wp14:anchorId="3B8D6B23" wp14:editId="3B53E978">
            <wp:extent cx="6152515" cy="2806065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7E5F" w14:textId="77777777" w:rsidR="00200772" w:rsidRDefault="00E43426" w:rsidP="00E43426">
      <w:pPr>
        <w:pStyle w:val="phfiguretitle"/>
      </w:pPr>
      <w:bookmarkStart w:id="152" w:name="_Ref26891512"/>
      <w:r>
        <w:t>Рисунок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40</w:t>
      </w:r>
      <w:r w:rsidR="00876A7D">
        <w:rPr>
          <w:noProof/>
        </w:rPr>
        <w:fldChar w:fldCharType="end"/>
      </w:r>
      <w:bookmarkEnd w:id="152"/>
      <w:r>
        <w:t xml:space="preserve"> – </w:t>
      </w:r>
      <w:r w:rsidRPr="00E43426">
        <w:t>Подраздел «Мои файлы»</w:t>
      </w:r>
    </w:p>
    <w:p w14:paraId="1B44E858" w14:textId="77777777" w:rsidR="001430A8" w:rsidRPr="001430A8" w:rsidRDefault="001430A8" w:rsidP="00C07B6A">
      <w:pPr>
        <w:pStyle w:val="11"/>
      </w:pPr>
      <w:bookmarkStart w:id="153" w:name="_Toc25325678"/>
      <w:bookmarkStart w:id="154" w:name="_Toc26892252"/>
      <w:bookmarkStart w:id="155" w:name="_Toc26892299"/>
      <w:bookmarkStart w:id="156" w:name="_Ref26892456"/>
      <w:r w:rsidRPr="001430A8">
        <w:lastRenderedPageBreak/>
        <w:t>Моя литература</w:t>
      </w:r>
      <w:bookmarkEnd w:id="153"/>
      <w:bookmarkEnd w:id="154"/>
      <w:bookmarkEnd w:id="155"/>
      <w:bookmarkEnd w:id="156"/>
    </w:p>
    <w:p w14:paraId="3D9225AD" w14:textId="77777777" w:rsidR="001430A8" w:rsidRDefault="00FB7361" w:rsidP="001A6E77">
      <w:pPr>
        <w:pStyle w:val="phnormal"/>
      </w:pPr>
      <w:r>
        <w:t>Раздел «Моя литература» с</w:t>
      </w:r>
      <w:r w:rsidR="001430A8">
        <w:t xml:space="preserve">одержит список литературы, взятой в личное пользование пользователем. Информация </w:t>
      </w:r>
      <w:r w:rsidR="00694308">
        <w:t>подтягивается</w:t>
      </w:r>
      <w:r w:rsidR="001430A8">
        <w:t xml:space="preserve"> из </w:t>
      </w:r>
      <w:r w:rsidR="00694308">
        <w:t>раздела</w:t>
      </w:r>
      <w:r w:rsidR="001430A8">
        <w:t xml:space="preserve"> «Библиотека».</w:t>
      </w:r>
    </w:p>
    <w:p w14:paraId="2ABC300C" w14:textId="77777777" w:rsidR="00694308" w:rsidRDefault="00694308" w:rsidP="00694308">
      <w:pPr>
        <w:pStyle w:val="phfigure"/>
      </w:pPr>
      <w:r>
        <w:rPr>
          <w:noProof/>
        </w:rPr>
        <w:drawing>
          <wp:inline distT="0" distB="0" distL="0" distR="0" wp14:anchorId="1D306C93" wp14:editId="65C1FDEB">
            <wp:extent cx="6152515" cy="253111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F9CE" w14:textId="77777777" w:rsidR="00694308" w:rsidRDefault="00694308" w:rsidP="00634E32">
      <w:pPr>
        <w:pStyle w:val="phfiguretitle"/>
      </w:pPr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41</w:t>
      </w:r>
      <w:r w:rsidR="00876A7D">
        <w:rPr>
          <w:noProof/>
        </w:rPr>
        <w:fldChar w:fldCharType="end"/>
      </w:r>
      <w:r>
        <w:t xml:space="preserve"> – </w:t>
      </w:r>
      <w:r w:rsidR="00634E32">
        <w:t>Раздел «Моя литература»</w:t>
      </w:r>
    </w:p>
    <w:p w14:paraId="64FB0536" w14:textId="77777777" w:rsidR="00634E32" w:rsidRDefault="00634E32" w:rsidP="00634E32">
      <w:pPr>
        <w:pStyle w:val="20"/>
        <w:rPr>
          <w:color w:val="000000" w:themeColor="text1"/>
        </w:rPr>
      </w:pPr>
      <w:bookmarkStart w:id="157" w:name="_Toc26892253"/>
      <w:bookmarkStart w:id="158" w:name="_Toc26892300"/>
      <w:r w:rsidRPr="00634E32">
        <w:rPr>
          <w:color w:val="000000" w:themeColor="text1"/>
        </w:rPr>
        <w:t>Вкладка «Моя литература»</w:t>
      </w:r>
      <w:bookmarkEnd w:id="157"/>
      <w:bookmarkEnd w:id="158"/>
    </w:p>
    <w:p w14:paraId="0D03DD5C" w14:textId="77777777" w:rsidR="001E3336" w:rsidRDefault="001E3336" w:rsidP="001E3336">
      <w:pPr>
        <w:pStyle w:val="phnormal"/>
      </w:pPr>
      <w:r>
        <w:t>Во вкладке</w:t>
      </w:r>
      <w:r w:rsidRPr="001E3336">
        <w:t xml:space="preserve"> «Моя литература»</w:t>
      </w:r>
      <w:r>
        <w:t xml:space="preserve"> информаци</w:t>
      </w:r>
      <w:r w:rsidR="00D263C5">
        <w:t>я представлена в табличном виде:</w:t>
      </w:r>
    </w:p>
    <w:p w14:paraId="684FC5BF" w14:textId="77777777" w:rsidR="001E3336" w:rsidRDefault="001E3336" w:rsidP="00B01899">
      <w:pPr>
        <w:pStyle w:val="phlistitemized1"/>
      </w:pPr>
      <w:r>
        <w:t>«Номер» – отображается номер библиотечного экземпляра ОУ</w:t>
      </w:r>
      <w:r w:rsidRPr="001E3336">
        <w:t>;</w:t>
      </w:r>
    </w:p>
    <w:p w14:paraId="57621A7C" w14:textId="77777777" w:rsidR="001E3336" w:rsidRDefault="001E3336" w:rsidP="00B01899">
      <w:pPr>
        <w:pStyle w:val="phlistitemized1"/>
      </w:pPr>
      <w:r>
        <w:t>«Заглавие» – отображается наименование библиотечного экземпляра</w:t>
      </w:r>
      <w:r w:rsidRPr="001E3336">
        <w:t>;</w:t>
      </w:r>
    </w:p>
    <w:p w14:paraId="699EE8AD" w14:textId="77777777" w:rsidR="001E3336" w:rsidRDefault="001E3336" w:rsidP="00B01899">
      <w:pPr>
        <w:pStyle w:val="phlistitemized1"/>
      </w:pPr>
      <w:r>
        <w:t>«Автор» – отображается ФИО автора экземпляра</w:t>
      </w:r>
      <w:r w:rsidRPr="001E3336">
        <w:t>;</w:t>
      </w:r>
    </w:p>
    <w:p w14:paraId="105128B1" w14:textId="77777777" w:rsidR="001E3336" w:rsidRPr="001E3336" w:rsidRDefault="001E3336" w:rsidP="00B01899">
      <w:pPr>
        <w:pStyle w:val="phlistitemized1"/>
      </w:pPr>
      <w:r>
        <w:t>«Примерный срок сдачи» – отображается дат</w:t>
      </w:r>
      <w:r w:rsidR="000F5614" w:rsidRPr="000F5614">
        <w:t>а</w:t>
      </w:r>
      <w:r>
        <w:t xml:space="preserve"> сдачи экземпляра в библиотеку</w:t>
      </w:r>
      <w:r w:rsidRPr="001E3336">
        <w:t>;</w:t>
      </w:r>
    </w:p>
    <w:p w14:paraId="1492BABC" w14:textId="77777777" w:rsidR="00D35F63" w:rsidRDefault="001E3336" w:rsidP="00B01899">
      <w:pPr>
        <w:pStyle w:val="phlistitemized1"/>
      </w:pPr>
      <w:r>
        <w:t>«Файл»– отображается</w:t>
      </w:r>
      <w:r w:rsidR="004D3CCA">
        <w:t xml:space="preserve"> наименование файла</w:t>
      </w:r>
      <w:r w:rsidR="004D3CCA">
        <w:rPr>
          <w:lang w:val="en-US"/>
        </w:rPr>
        <w:t>;</w:t>
      </w:r>
    </w:p>
    <w:p w14:paraId="5C128D1F" w14:textId="77777777" w:rsidR="00D35F63" w:rsidRDefault="002C7D0B" w:rsidP="00B01899">
      <w:pPr>
        <w:pStyle w:val="phlistitemized1"/>
      </w:pPr>
      <w:r>
        <w:t>«Получатель»– отображается</w:t>
      </w:r>
      <w:r w:rsidR="004D3CCA">
        <w:t xml:space="preserve"> получатель экземпляра.</w:t>
      </w:r>
    </w:p>
    <w:p w14:paraId="4EBCBB66" w14:textId="77777777" w:rsidR="00634E32" w:rsidRDefault="00634E32" w:rsidP="00634E32">
      <w:pPr>
        <w:pStyle w:val="20"/>
        <w:rPr>
          <w:color w:val="000000" w:themeColor="text1"/>
        </w:rPr>
      </w:pPr>
      <w:bookmarkStart w:id="159" w:name="_Toc26892254"/>
      <w:bookmarkStart w:id="160" w:name="_Toc26892301"/>
      <w:r w:rsidRPr="00634E32">
        <w:rPr>
          <w:color w:val="000000" w:themeColor="text1"/>
        </w:rPr>
        <w:t>Вкладка «</w:t>
      </w:r>
      <w:r>
        <w:rPr>
          <w:color w:val="000000" w:themeColor="text1"/>
        </w:rPr>
        <w:t>Библиотечный каталог</w:t>
      </w:r>
      <w:r w:rsidRPr="00634E32">
        <w:rPr>
          <w:color w:val="000000" w:themeColor="text1"/>
        </w:rPr>
        <w:t>»</w:t>
      </w:r>
      <w:bookmarkEnd w:id="159"/>
      <w:bookmarkEnd w:id="160"/>
    </w:p>
    <w:p w14:paraId="396E096D" w14:textId="77777777" w:rsidR="00163B35" w:rsidRDefault="00163B35" w:rsidP="00163B35">
      <w:pPr>
        <w:pStyle w:val="phnormal"/>
      </w:pPr>
      <w:r w:rsidRPr="00163B35">
        <w:t>Вкладка «Библиотечный каталог»</w:t>
      </w:r>
      <w:r>
        <w:t xml:space="preserve"> реализована возможность просмотра и подачи заявки для взятия экземпляра (</w:t>
      </w:r>
      <w:r w:rsidR="00FB156F">
        <w:fldChar w:fldCharType="begin"/>
      </w:r>
      <w:r w:rsidR="00FB156F">
        <w:instrText xml:space="preserve"> REF _Ref26879946 \h </w:instrText>
      </w:r>
      <w:r w:rsidR="00FB156F">
        <w:fldChar w:fldCharType="separate"/>
      </w:r>
      <w:r w:rsidR="00FE3EB8">
        <w:t>Рисунок </w:t>
      </w:r>
      <w:r w:rsidR="00FE3EB8">
        <w:rPr>
          <w:noProof/>
        </w:rPr>
        <w:t>42</w:t>
      </w:r>
      <w:r w:rsidR="00FB156F">
        <w:fldChar w:fldCharType="end"/>
      </w:r>
      <w:r>
        <w:t>).</w:t>
      </w:r>
    </w:p>
    <w:p w14:paraId="4D6C7E7A" w14:textId="77777777" w:rsidR="00163B35" w:rsidRDefault="00163B35" w:rsidP="00163B35">
      <w:pPr>
        <w:pStyle w:val="phfigure"/>
      </w:pPr>
      <w:r>
        <w:rPr>
          <w:noProof/>
        </w:rPr>
        <w:lastRenderedPageBreak/>
        <w:drawing>
          <wp:inline distT="0" distB="0" distL="0" distR="0" wp14:anchorId="5E371B41" wp14:editId="031D6243">
            <wp:extent cx="6152515" cy="2646045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ED07" w14:textId="77777777" w:rsidR="00163B35" w:rsidRDefault="00163B35" w:rsidP="00163B35">
      <w:pPr>
        <w:pStyle w:val="phfiguretitle"/>
      </w:pPr>
      <w:bookmarkStart w:id="161" w:name="_Ref26879946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42</w:t>
      </w:r>
      <w:r w:rsidR="00876A7D">
        <w:rPr>
          <w:noProof/>
        </w:rPr>
        <w:fldChar w:fldCharType="end"/>
      </w:r>
      <w:bookmarkEnd w:id="161"/>
      <w:r>
        <w:t xml:space="preserve"> – Вкладка «Библиотечный каталог»</w:t>
      </w:r>
    </w:p>
    <w:p w14:paraId="7A5E1628" w14:textId="77777777" w:rsidR="00163B35" w:rsidRDefault="00163B35" w:rsidP="00163B35">
      <w:pPr>
        <w:pStyle w:val="phnormal"/>
      </w:pPr>
      <w:r>
        <w:t>Чтобы взять экземпляр, нажмите на кнопку «Подать заявку», откроется окно «Подать заявку» (</w:t>
      </w:r>
      <w:r>
        <w:fldChar w:fldCharType="begin"/>
      </w:r>
      <w:r>
        <w:instrText xml:space="preserve"> REF _Ref26878932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43</w:t>
      </w:r>
      <w:r>
        <w:fldChar w:fldCharType="end"/>
      </w:r>
      <w:r>
        <w:t>).</w:t>
      </w:r>
    </w:p>
    <w:p w14:paraId="0684FCF6" w14:textId="77777777" w:rsidR="00163B35" w:rsidRDefault="00163B35" w:rsidP="00163B35">
      <w:pPr>
        <w:pStyle w:val="phfigure"/>
      </w:pPr>
      <w:r>
        <w:rPr>
          <w:noProof/>
        </w:rPr>
        <w:drawing>
          <wp:inline distT="0" distB="0" distL="0" distR="0" wp14:anchorId="194F490F" wp14:editId="11B27815">
            <wp:extent cx="3009900" cy="38526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12014" cy="38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29BB" w14:textId="77777777" w:rsidR="00163B35" w:rsidRDefault="00163B35" w:rsidP="00163B35">
      <w:pPr>
        <w:pStyle w:val="phfiguretitle"/>
      </w:pPr>
      <w:bookmarkStart w:id="162" w:name="_Ref2687893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43</w:t>
      </w:r>
      <w:r w:rsidR="00876A7D">
        <w:rPr>
          <w:noProof/>
        </w:rPr>
        <w:fldChar w:fldCharType="end"/>
      </w:r>
      <w:bookmarkEnd w:id="162"/>
      <w:r>
        <w:t xml:space="preserve"> – Окно «Подать заявку»</w:t>
      </w:r>
    </w:p>
    <w:p w14:paraId="29F2C5E6" w14:textId="77777777" w:rsidR="00C72751" w:rsidRDefault="00C72751" w:rsidP="00C72751">
      <w:pPr>
        <w:pStyle w:val="phnormal"/>
      </w:pPr>
      <w:r>
        <w:t>Окно «Подать заявку» состоит из полей:</w:t>
      </w:r>
    </w:p>
    <w:p w14:paraId="619ECFA9" w14:textId="77777777" w:rsidR="00C72751" w:rsidRPr="00C72751" w:rsidRDefault="00C72751" w:rsidP="00B01899">
      <w:pPr>
        <w:pStyle w:val="phlistitemized1"/>
      </w:pPr>
      <w:r>
        <w:t>«Дата» – автоматически указывается дата запыления заявки</w:t>
      </w:r>
      <w:r w:rsidRPr="00C72751">
        <w:t>;</w:t>
      </w:r>
    </w:p>
    <w:p w14:paraId="24916EB2" w14:textId="77777777" w:rsidR="00C72751" w:rsidRPr="00C72751" w:rsidRDefault="00C72751" w:rsidP="00B01899">
      <w:pPr>
        <w:pStyle w:val="phlistitemized1"/>
      </w:pPr>
      <w:r>
        <w:lastRenderedPageBreak/>
        <w:t>«Тип» – выберите тип заявки, нажав кнопку «Тип», откроется окно «Типы библиотечных экземпляров» (</w:t>
      </w:r>
      <w:r>
        <w:fldChar w:fldCharType="begin"/>
      </w:r>
      <w:r>
        <w:instrText xml:space="preserve"> REF _Ref26879248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44</w:t>
      </w:r>
      <w:r>
        <w:fldChar w:fldCharType="end"/>
      </w:r>
      <w:r>
        <w:t>). Установите «флажок» напротив необходимого поля и нажмите кнопку «Выбрать»</w:t>
      </w:r>
      <w:r w:rsidRPr="000423CA">
        <w:t>;</w:t>
      </w:r>
    </w:p>
    <w:p w14:paraId="7A507681" w14:textId="77777777" w:rsidR="00C72751" w:rsidRDefault="00C72751" w:rsidP="00C72751">
      <w:pPr>
        <w:pStyle w:val="phfigure"/>
      </w:pPr>
      <w:r>
        <w:rPr>
          <w:noProof/>
        </w:rPr>
        <w:drawing>
          <wp:inline distT="0" distB="0" distL="0" distR="0" wp14:anchorId="06B56785" wp14:editId="7850FB08">
            <wp:extent cx="3911600" cy="38368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14370" cy="38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3CE1" w14:textId="77777777" w:rsidR="00C72751" w:rsidRPr="00C72751" w:rsidRDefault="00C72751" w:rsidP="00C72751">
      <w:pPr>
        <w:pStyle w:val="phfiguretitle"/>
      </w:pPr>
      <w:bookmarkStart w:id="163" w:name="_Ref2687924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44</w:t>
      </w:r>
      <w:r w:rsidR="00876A7D">
        <w:rPr>
          <w:noProof/>
        </w:rPr>
        <w:fldChar w:fldCharType="end"/>
      </w:r>
      <w:bookmarkEnd w:id="163"/>
      <w:r>
        <w:t xml:space="preserve"> – Окно «Типы библиотечных экземпляров»</w:t>
      </w:r>
    </w:p>
    <w:p w14:paraId="3E2F740E" w14:textId="77777777" w:rsidR="00C72751" w:rsidRPr="000423CA" w:rsidRDefault="000423CA" w:rsidP="00B01899">
      <w:pPr>
        <w:pStyle w:val="phlistitemized1"/>
      </w:pPr>
      <w:r>
        <w:t>«Автор» – введите автора экземпляра</w:t>
      </w:r>
      <w:r>
        <w:rPr>
          <w:lang w:val="en-US"/>
        </w:rPr>
        <w:t>;</w:t>
      </w:r>
    </w:p>
    <w:p w14:paraId="3D8421B7" w14:textId="77777777" w:rsidR="000423CA" w:rsidRDefault="000423CA" w:rsidP="00B01899">
      <w:pPr>
        <w:pStyle w:val="phlistitemized1"/>
      </w:pPr>
      <w:r>
        <w:t>«Заглавие» – введите заглавие экземпляра</w:t>
      </w:r>
      <w:r>
        <w:rPr>
          <w:lang w:val="en-US"/>
        </w:rPr>
        <w:t>;</w:t>
      </w:r>
    </w:p>
    <w:p w14:paraId="110E4126" w14:textId="77777777" w:rsidR="000423CA" w:rsidRPr="000423CA" w:rsidRDefault="000423CA" w:rsidP="00B01899">
      <w:pPr>
        <w:pStyle w:val="phlistitemized1"/>
      </w:pPr>
      <w:r>
        <w:t>«Ключевые слова» – введите ключевые слова</w:t>
      </w:r>
      <w:r w:rsidRPr="000423CA">
        <w:t>;</w:t>
      </w:r>
    </w:p>
    <w:p w14:paraId="6AE61636" w14:textId="77777777" w:rsidR="000423CA" w:rsidRPr="000423CA" w:rsidRDefault="000423CA" w:rsidP="00D037BF">
      <w:pPr>
        <w:pStyle w:val="phlistitemized1"/>
      </w:pPr>
      <w:r>
        <w:t xml:space="preserve">«Раздел УДК» – </w:t>
      </w:r>
      <w:r w:rsidR="00D037BF" w:rsidRPr="00D037BF">
        <w:t>выберите</w:t>
      </w:r>
      <w:r w:rsidR="00D037BF">
        <w:t xml:space="preserve"> раздел УДК</w:t>
      </w:r>
      <w:r w:rsidR="00D037BF" w:rsidRPr="00D037BF">
        <w:t>, нажав кнопку «</w:t>
      </w:r>
      <w:r w:rsidR="0065206E">
        <w:t>УДК</w:t>
      </w:r>
      <w:r w:rsidR="00D037BF" w:rsidRPr="00D037BF">
        <w:t>», откроется окно «</w:t>
      </w:r>
      <w:r w:rsidR="0065206E">
        <w:t>Разделы УДК</w:t>
      </w:r>
      <w:r w:rsidR="00D037BF" w:rsidRPr="00D037BF">
        <w:t xml:space="preserve">» Установите «флажок» напротив необходимого </w:t>
      </w:r>
      <w:r w:rsidR="0065206E">
        <w:t>поля и нажмите кнопку «Выбрать»</w:t>
      </w:r>
      <w:r w:rsidRPr="00FA3C6A">
        <w:t>;</w:t>
      </w:r>
    </w:p>
    <w:p w14:paraId="17EEF36E" w14:textId="77777777" w:rsidR="000423CA" w:rsidRPr="000423CA" w:rsidRDefault="000423CA" w:rsidP="0065206E">
      <w:pPr>
        <w:pStyle w:val="phlistitemized1"/>
      </w:pPr>
      <w:r>
        <w:t xml:space="preserve">«Раздел ББК» – </w:t>
      </w:r>
      <w:r w:rsidR="0065206E">
        <w:t>выберите раздел ББК, нажав кнопку «ББК», откроется окно «Разделы ББ</w:t>
      </w:r>
      <w:r w:rsidR="0065206E" w:rsidRPr="0065206E">
        <w:t xml:space="preserve">К» Установите «флажок» напротив необходимого </w:t>
      </w:r>
      <w:r w:rsidR="0065206E">
        <w:t>поля и нажмите кнопку «Выбрать»</w:t>
      </w:r>
      <w:r w:rsidRPr="00D037BF">
        <w:t>;</w:t>
      </w:r>
    </w:p>
    <w:p w14:paraId="44FD8652" w14:textId="77777777" w:rsidR="000423CA" w:rsidRDefault="000423CA" w:rsidP="00B01899">
      <w:pPr>
        <w:pStyle w:val="phlistitemized1"/>
      </w:pPr>
      <w:r>
        <w:t>«Предмет» – выберите тип заявки, нажав кнопку «</w:t>
      </w:r>
      <w:r w:rsidR="00AC7735">
        <w:t>Предмт</w:t>
      </w:r>
      <w:r>
        <w:t>», откроется окно «Предметы» (</w:t>
      </w:r>
      <w:r w:rsidR="004749CF">
        <w:fldChar w:fldCharType="begin"/>
      </w:r>
      <w:r w:rsidR="004749CF">
        <w:instrText xml:space="preserve"> REF _Ref26879575 \h </w:instrText>
      </w:r>
      <w:r w:rsidR="004749CF">
        <w:fldChar w:fldCharType="separate"/>
      </w:r>
      <w:r w:rsidR="00FE3EB8">
        <w:t>Рисунок </w:t>
      </w:r>
      <w:r w:rsidR="00FE3EB8">
        <w:rPr>
          <w:noProof/>
        </w:rPr>
        <w:t>45</w:t>
      </w:r>
      <w:r w:rsidR="004749CF">
        <w:fldChar w:fldCharType="end"/>
      </w:r>
      <w:r>
        <w:t>). Установите «флажок» напротив необходимого поля и нажмите кнопку «Выбрать»</w:t>
      </w:r>
      <w:r w:rsidRPr="000423CA">
        <w:t>;</w:t>
      </w:r>
    </w:p>
    <w:p w14:paraId="4D16DCF1" w14:textId="77777777" w:rsidR="000423CA" w:rsidRDefault="000423CA" w:rsidP="000423CA">
      <w:pPr>
        <w:pStyle w:val="phfigure"/>
      </w:pPr>
      <w:r>
        <w:rPr>
          <w:noProof/>
        </w:rPr>
        <w:lastRenderedPageBreak/>
        <w:drawing>
          <wp:inline distT="0" distB="0" distL="0" distR="0" wp14:anchorId="55BB5811" wp14:editId="0F2E6F40">
            <wp:extent cx="3067050" cy="32805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69068" cy="328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EBA3" w14:textId="77777777" w:rsidR="000423CA" w:rsidRPr="000423CA" w:rsidRDefault="000423CA" w:rsidP="000423CA">
      <w:pPr>
        <w:pStyle w:val="phfiguretitle"/>
      </w:pPr>
      <w:bookmarkStart w:id="164" w:name="_Ref26879575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45</w:t>
      </w:r>
      <w:r w:rsidR="00876A7D">
        <w:rPr>
          <w:noProof/>
        </w:rPr>
        <w:fldChar w:fldCharType="end"/>
      </w:r>
      <w:bookmarkEnd w:id="164"/>
      <w:r>
        <w:t xml:space="preserve"> – Окно «Предметы»</w:t>
      </w:r>
    </w:p>
    <w:p w14:paraId="4D2A76C6" w14:textId="77777777" w:rsidR="004749CF" w:rsidRDefault="004749CF" w:rsidP="00B01899">
      <w:pPr>
        <w:pStyle w:val="phlistitemized1"/>
      </w:pPr>
      <w:r>
        <w:t>«</w:t>
      </w:r>
      <w:r w:rsidRPr="004749CF">
        <w:t>Список книг для подачи заявки</w:t>
      </w:r>
      <w:r>
        <w:t>» – для включения книг в список заявки, нажмите кнопку «Найти», откроется окно «Найденные записи» (</w:t>
      </w:r>
      <w:r>
        <w:fldChar w:fldCharType="begin"/>
      </w:r>
      <w:r>
        <w:instrText xml:space="preserve"> REF _Ref26879728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46</w:t>
      </w:r>
      <w:r>
        <w:fldChar w:fldCharType="end"/>
      </w:r>
      <w:r>
        <w:t>). Установите «флажок» напротив необходимого поля и нажмите кнопку «В</w:t>
      </w:r>
      <w:r w:rsidR="00A045AB">
        <w:t>ключить в список</w:t>
      </w:r>
      <w:r>
        <w:t>»</w:t>
      </w:r>
      <w:r w:rsidR="006C66BA">
        <w:t>.</w:t>
      </w:r>
    </w:p>
    <w:p w14:paraId="711B6A5C" w14:textId="77777777" w:rsidR="004749CF" w:rsidRDefault="004749CF" w:rsidP="004749CF">
      <w:pPr>
        <w:pStyle w:val="phfigure"/>
      </w:pPr>
      <w:r>
        <w:rPr>
          <w:noProof/>
        </w:rPr>
        <w:drawing>
          <wp:inline distT="0" distB="0" distL="0" distR="0" wp14:anchorId="036EB362" wp14:editId="48E474DE">
            <wp:extent cx="3371850" cy="2323998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71502" cy="23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4E52" w14:textId="77777777" w:rsidR="004749CF" w:rsidRPr="000423CA" w:rsidRDefault="004749CF" w:rsidP="004749CF">
      <w:pPr>
        <w:pStyle w:val="phfiguretitle"/>
      </w:pPr>
      <w:bookmarkStart w:id="165" w:name="_Ref2687972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46</w:t>
      </w:r>
      <w:r w:rsidR="00876A7D">
        <w:rPr>
          <w:noProof/>
        </w:rPr>
        <w:fldChar w:fldCharType="end"/>
      </w:r>
      <w:bookmarkEnd w:id="165"/>
      <w:r>
        <w:t xml:space="preserve"> – Окно «Найденные записи»</w:t>
      </w:r>
    </w:p>
    <w:p w14:paraId="0FE58638" w14:textId="77777777" w:rsidR="00DF7AFC" w:rsidRDefault="00462065" w:rsidP="00646012">
      <w:pPr>
        <w:pStyle w:val="phnormal"/>
        <w:rPr>
          <w:rStyle w:val="phnormal0"/>
        </w:rPr>
      </w:pPr>
      <w:r>
        <w:t xml:space="preserve">После </w:t>
      </w:r>
      <w:r w:rsidRPr="00462065">
        <w:rPr>
          <w:rStyle w:val="phnormal0"/>
        </w:rPr>
        <w:t>заполнения полей нажмите кнопку «Подать заявку».</w:t>
      </w:r>
    </w:p>
    <w:p w14:paraId="735AD16E" w14:textId="77777777" w:rsidR="00634E32" w:rsidRDefault="00634E32" w:rsidP="00FB156F">
      <w:pPr>
        <w:pStyle w:val="20"/>
        <w:rPr>
          <w:color w:val="000000" w:themeColor="text1"/>
        </w:rPr>
      </w:pPr>
      <w:bookmarkStart w:id="166" w:name="_Toc26892255"/>
      <w:bookmarkStart w:id="167" w:name="_Toc26892302"/>
      <w:r w:rsidRPr="00FB156F">
        <w:rPr>
          <w:color w:val="000000" w:themeColor="text1"/>
        </w:rPr>
        <w:t>Вкладка «Мои заявки»</w:t>
      </w:r>
      <w:bookmarkEnd w:id="166"/>
      <w:bookmarkEnd w:id="167"/>
    </w:p>
    <w:p w14:paraId="7E2166E9" w14:textId="77777777" w:rsidR="00EC299E" w:rsidRPr="00EC299E" w:rsidRDefault="00EC299E" w:rsidP="00EC299E">
      <w:pPr>
        <w:pStyle w:val="phnormal"/>
      </w:pPr>
      <w:r w:rsidRPr="00EC299E">
        <w:t>Оформленные</w:t>
      </w:r>
      <w:r>
        <w:t xml:space="preserve"> заявки отображаются во вкладке «Мои заявки»</w:t>
      </w:r>
      <w:r w:rsidR="00DF7AFC">
        <w:t xml:space="preserve"> (</w:t>
      </w:r>
      <w:r w:rsidR="00DF7AFC">
        <w:fldChar w:fldCharType="begin"/>
      </w:r>
      <w:r w:rsidR="00DF7AFC">
        <w:instrText xml:space="preserve"> REF _Ref26880069 \h </w:instrText>
      </w:r>
      <w:r w:rsidR="00DF7AFC">
        <w:fldChar w:fldCharType="separate"/>
      </w:r>
      <w:r w:rsidR="00FE3EB8">
        <w:t>Рисунок </w:t>
      </w:r>
      <w:r w:rsidR="00FE3EB8">
        <w:rPr>
          <w:noProof/>
        </w:rPr>
        <w:t>47</w:t>
      </w:r>
      <w:r w:rsidR="00DF7AFC">
        <w:fldChar w:fldCharType="end"/>
      </w:r>
      <w:r w:rsidR="00DF7AFC">
        <w:t>)</w:t>
      </w:r>
    </w:p>
    <w:p w14:paraId="627605E2" w14:textId="77777777" w:rsidR="00EC299E" w:rsidRDefault="00EC299E" w:rsidP="00EC299E">
      <w:pPr>
        <w:pStyle w:val="phfigure"/>
      </w:pPr>
      <w:r>
        <w:rPr>
          <w:noProof/>
        </w:rPr>
        <w:lastRenderedPageBreak/>
        <w:drawing>
          <wp:inline distT="0" distB="0" distL="0" distR="0" wp14:anchorId="7F644050" wp14:editId="44042AD5">
            <wp:extent cx="6152515" cy="258064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9813" w14:textId="77777777" w:rsidR="00634E32" w:rsidRPr="00634E32" w:rsidRDefault="00EC299E" w:rsidP="00DF7AFC">
      <w:pPr>
        <w:pStyle w:val="phfiguretitle"/>
      </w:pPr>
      <w:bookmarkStart w:id="168" w:name="_Ref26880069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47</w:t>
      </w:r>
      <w:r w:rsidR="00876A7D">
        <w:rPr>
          <w:noProof/>
        </w:rPr>
        <w:fldChar w:fldCharType="end"/>
      </w:r>
      <w:bookmarkEnd w:id="168"/>
      <w:r>
        <w:t xml:space="preserve"> – </w:t>
      </w:r>
      <w:r w:rsidR="00DF7AFC">
        <w:t>Вкладка «Мои заявки»</w:t>
      </w:r>
    </w:p>
    <w:p w14:paraId="17F2FD1A" w14:textId="77777777" w:rsidR="00D61BCF" w:rsidRDefault="00D61BCF" w:rsidP="00D61BCF">
      <w:pPr>
        <w:pStyle w:val="phnormal"/>
      </w:pPr>
      <w:r>
        <w:t>Во вкладке</w:t>
      </w:r>
      <w:r w:rsidRPr="001E3336">
        <w:t xml:space="preserve"> «Моя </w:t>
      </w:r>
      <w:r>
        <w:t>заявки</w:t>
      </w:r>
      <w:r w:rsidRPr="001E3336">
        <w:t>»</w:t>
      </w:r>
      <w:r>
        <w:t xml:space="preserve"> информация представлена в </w:t>
      </w:r>
      <w:r w:rsidR="00FA0B96">
        <w:t>табличном виде:</w:t>
      </w:r>
    </w:p>
    <w:p w14:paraId="5FE48D02" w14:textId="77777777" w:rsidR="00D61BCF" w:rsidRDefault="00D61BCF" w:rsidP="00B01899">
      <w:pPr>
        <w:pStyle w:val="phlistitemized1"/>
      </w:pPr>
      <w:r>
        <w:t>«Дата подачи» – отображается дата подачи заявки</w:t>
      </w:r>
      <w:r w:rsidRPr="001E3336">
        <w:t>;</w:t>
      </w:r>
    </w:p>
    <w:p w14:paraId="5E027944" w14:textId="77777777" w:rsidR="00D61BCF" w:rsidRDefault="00D61BCF" w:rsidP="00B01899">
      <w:pPr>
        <w:pStyle w:val="phlistitemized1"/>
      </w:pPr>
      <w:r>
        <w:t>«Автор» – отображается автор, указанный в заявке</w:t>
      </w:r>
      <w:r w:rsidRPr="001E3336">
        <w:t>;</w:t>
      </w:r>
    </w:p>
    <w:p w14:paraId="1FF302FE" w14:textId="77777777" w:rsidR="00D61BCF" w:rsidRDefault="00D61BCF" w:rsidP="00B01899">
      <w:pPr>
        <w:pStyle w:val="phlistitemized1"/>
      </w:pPr>
      <w:r>
        <w:t>«Заглавие» – отображается наименование библиотечного экземпляра, указанного в заявке</w:t>
      </w:r>
      <w:r w:rsidRPr="001E3336">
        <w:t>;</w:t>
      </w:r>
    </w:p>
    <w:p w14:paraId="48C68338" w14:textId="77777777" w:rsidR="00D61BCF" w:rsidRPr="001E3336" w:rsidRDefault="00D61BCF" w:rsidP="00B01899">
      <w:pPr>
        <w:pStyle w:val="phlistitemized1"/>
      </w:pPr>
      <w:r>
        <w:t>«Предмет» – отображается предмет, указанный в заявке</w:t>
      </w:r>
      <w:r w:rsidRPr="001E3336">
        <w:t>;</w:t>
      </w:r>
    </w:p>
    <w:p w14:paraId="02A4D6FC" w14:textId="77777777" w:rsidR="00D61BCF" w:rsidRDefault="00D61BCF" w:rsidP="00B01899">
      <w:pPr>
        <w:pStyle w:val="phlistitemized1"/>
      </w:pPr>
      <w:r>
        <w:t>«Статус»– отображается статус заявки</w:t>
      </w:r>
      <w:r>
        <w:rPr>
          <w:lang w:val="en-US"/>
        </w:rPr>
        <w:t>;</w:t>
      </w:r>
    </w:p>
    <w:p w14:paraId="08D83AA5" w14:textId="77777777" w:rsidR="00634E32" w:rsidRPr="00634E32" w:rsidRDefault="00D61BCF" w:rsidP="00B01899">
      <w:pPr>
        <w:pStyle w:val="phlistitemized1"/>
      </w:pPr>
      <w:r>
        <w:t>«ФИО читателя»– отображается ФИО читателя.</w:t>
      </w:r>
    </w:p>
    <w:p w14:paraId="6A4E8F27" w14:textId="77777777" w:rsidR="00C07B6A" w:rsidRDefault="00C07B6A" w:rsidP="00C07B6A">
      <w:pPr>
        <w:pStyle w:val="11"/>
      </w:pPr>
      <w:bookmarkStart w:id="169" w:name="_Toc25325679"/>
      <w:bookmarkStart w:id="170" w:name="_Toc26892256"/>
      <w:bookmarkStart w:id="171" w:name="_Toc26892303"/>
      <w:bookmarkStart w:id="172" w:name="_Ref26892579"/>
      <w:r>
        <w:lastRenderedPageBreak/>
        <w:t>Доска объявлений</w:t>
      </w:r>
      <w:bookmarkEnd w:id="169"/>
      <w:bookmarkEnd w:id="170"/>
      <w:bookmarkEnd w:id="171"/>
      <w:bookmarkEnd w:id="172"/>
    </w:p>
    <w:p w14:paraId="62D6B960" w14:textId="77777777" w:rsidR="00850ACB" w:rsidRDefault="000C0937" w:rsidP="000C0937">
      <w:pPr>
        <w:pStyle w:val="phnormal"/>
      </w:pPr>
      <w:r>
        <w:t>Раздел «Доска объявлений» с</w:t>
      </w:r>
      <w:r w:rsidR="00E80679">
        <w:t>одержит список объявлений в С</w:t>
      </w:r>
      <w:r w:rsidR="00C07B6A">
        <w:t>истеме</w:t>
      </w:r>
      <w:r w:rsidR="00850ACB">
        <w:t xml:space="preserve"> (</w:t>
      </w:r>
      <w:r w:rsidR="00220E23">
        <w:fldChar w:fldCharType="begin"/>
      </w:r>
      <w:r w:rsidR="00220E23">
        <w:instrText xml:space="preserve"> REF _Ref26883007 \h </w:instrText>
      </w:r>
      <w:r w:rsidR="00220E23">
        <w:fldChar w:fldCharType="separate"/>
      </w:r>
      <w:r w:rsidR="00FE3EB8">
        <w:t>Рисунок </w:t>
      </w:r>
      <w:r w:rsidR="00FE3EB8">
        <w:rPr>
          <w:noProof/>
        </w:rPr>
        <w:t>48</w:t>
      </w:r>
      <w:r w:rsidR="00220E23">
        <w:fldChar w:fldCharType="end"/>
      </w:r>
      <w:r w:rsidR="00850ACB">
        <w:t>)</w:t>
      </w:r>
      <w:r w:rsidR="00C07B6A">
        <w:t>.</w:t>
      </w:r>
    </w:p>
    <w:p w14:paraId="62929035" w14:textId="77777777" w:rsidR="00850ACB" w:rsidRDefault="00850ACB" w:rsidP="00850ACB">
      <w:pPr>
        <w:pStyle w:val="phfigure"/>
      </w:pPr>
      <w:r>
        <w:rPr>
          <w:noProof/>
        </w:rPr>
        <w:drawing>
          <wp:inline distT="0" distB="0" distL="0" distR="0" wp14:anchorId="6EEC0B43" wp14:editId="7078FA08">
            <wp:extent cx="6152515" cy="2982595"/>
            <wp:effectExtent l="0" t="0" r="63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3685" w14:textId="77777777" w:rsidR="00850ACB" w:rsidRDefault="00850ACB" w:rsidP="00DD0836">
      <w:pPr>
        <w:pStyle w:val="phfiguretitle"/>
      </w:pPr>
      <w:bookmarkStart w:id="173" w:name="_Ref26883007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48</w:t>
      </w:r>
      <w:r w:rsidR="00876A7D">
        <w:rPr>
          <w:noProof/>
        </w:rPr>
        <w:fldChar w:fldCharType="end"/>
      </w:r>
      <w:bookmarkEnd w:id="173"/>
      <w:r>
        <w:t xml:space="preserve"> – </w:t>
      </w:r>
      <w:r w:rsidR="00DD0836">
        <w:t>Раздел «Доска объявлений»</w:t>
      </w:r>
    </w:p>
    <w:p w14:paraId="153F4A0F" w14:textId="77777777" w:rsidR="00C07B6A" w:rsidRDefault="00C07B6A" w:rsidP="000C0937">
      <w:pPr>
        <w:pStyle w:val="phnormal"/>
      </w:pPr>
      <w:r>
        <w:t>Для просмотра объявления нажмите кнопку «Просмотр». Откроется окно</w:t>
      </w:r>
      <w:r w:rsidR="001415D2">
        <w:t xml:space="preserve"> просмотра объявления (</w:t>
      </w:r>
      <w:r w:rsidR="001415D2">
        <w:fldChar w:fldCharType="begin"/>
      </w:r>
      <w:r w:rsidR="001415D2">
        <w:instrText xml:space="preserve"> REF _Ref26880630 \h </w:instrText>
      </w:r>
      <w:r w:rsidR="001415D2">
        <w:fldChar w:fldCharType="separate"/>
      </w:r>
      <w:r w:rsidR="00FE3EB8">
        <w:t>Рисунок </w:t>
      </w:r>
      <w:r w:rsidR="00FE3EB8">
        <w:rPr>
          <w:noProof/>
        </w:rPr>
        <w:t>49</w:t>
      </w:r>
      <w:r w:rsidR="001415D2">
        <w:fldChar w:fldCharType="end"/>
      </w:r>
      <w:r w:rsidR="001415D2">
        <w:t>)</w:t>
      </w:r>
      <w:r>
        <w:t>:</w:t>
      </w:r>
    </w:p>
    <w:p w14:paraId="3808EEB3" w14:textId="77777777" w:rsidR="003231FC" w:rsidRDefault="00220E23" w:rsidP="003231FC">
      <w:pPr>
        <w:pStyle w:val="phfigure"/>
      </w:pPr>
      <w:r>
        <w:rPr>
          <w:noProof/>
        </w:rPr>
        <w:drawing>
          <wp:inline distT="0" distB="0" distL="0" distR="0" wp14:anchorId="6C1CE5F0" wp14:editId="2BAE0AB8">
            <wp:extent cx="2914650" cy="97914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21193" cy="9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2D48" w14:textId="77777777" w:rsidR="00775C56" w:rsidRDefault="003231FC" w:rsidP="003231FC">
      <w:pPr>
        <w:pStyle w:val="phfiguretitle"/>
      </w:pPr>
      <w:bookmarkStart w:id="174" w:name="_Ref2688063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49</w:t>
      </w:r>
      <w:r w:rsidR="00876A7D">
        <w:rPr>
          <w:noProof/>
        </w:rPr>
        <w:fldChar w:fldCharType="end"/>
      </w:r>
      <w:bookmarkEnd w:id="174"/>
      <w:r>
        <w:t xml:space="preserve"> –</w:t>
      </w:r>
      <w:r w:rsidR="000C0937">
        <w:t xml:space="preserve"> </w:t>
      </w:r>
      <w:r w:rsidR="006A1D52">
        <w:t>О</w:t>
      </w:r>
      <w:r w:rsidR="000C0937">
        <w:t>кно просмотра объявления</w:t>
      </w:r>
    </w:p>
    <w:p w14:paraId="0667FE59" w14:textId="77777777" w:rsidR="00220E23" w:rsidRDefault="00220E23" w:rsidP="00220E23">
      <w:pPr>
        <w:pStyle w:val="phnormal"/>
      </w:pPr>
      <w:r>
        <w:t>Чтобы скачать информацию в объявление</w:t>
      </w:r>
      <w:r w:rsidR="009354B7">
        <w:t>,</w:t>
      </w:r>
      <w:r>
        <w:t xml:space="preserve"> нажмите кнопку «Скачать файл». Загрузка начнётся автоматически.</w:t>
      </w:r>
    </w:p>
    <w:p w14:paraId="5E9551FB" w14:textId="77777777" w:rsidR="007A500B" w:rsidRDefault="007A500B" w:rsidP="00220E23">
      <w:pPr>
        <w:pStyle w:val="phnormal"/>
      </w:pPr>
      <w:r>
        <w:t>Чтобы ответить на объявление нажмите кнопку «Ответить», откроется окно «Новое сообщение» (</w:t>
      </w:r>
      <w:r w:rsidR="00344318">
        <w:fldChar w:fldCharType="begin"/>
      </w:r>
      <w:r w:rsidR="00344318">
        <w:instrText xml:space="preserve"> REF _Ref26883184 \h </w:instrText>
      </w:r>
      <w:r w:rsidR="00344318">
        <w:fldChar w:fldCharType="separate"/>
      </w:r>
      <w:r w:rsidR="00FE3EB8">
        <w:t>Рисунок </w:t>
      </w:r>
      <w:r w:rsidR="00FE3EB8">
        <w:rPr>
          <w:noProof/>
        </w:rPr>
        <w:t>50</w:t>
      </w:r>
      <w:r w:rsidR="00344318">
        <w:fldChar w:fldCharType="end"/>
      </w:r>
      <w:r>
        <w:t>).</w:t>
      </w:r>
    </w:p>
    <w:p w14:paraId="2176E61F" w14:textId="77777777" w:rsidR="007A500B" w:rsidRDefault="007A500B" w:rsidP="007A500B">
      <w:pPr>
        <w:pStyle w:val="phfigure"/>
      </w:pPr>
      <w:r>
        <w:rPr>
          <w:noProof/>
        </w:rPr>
        <w:lastRenderedPageBreak/>
        <w:drawing>
          <wp:inline distT="0" distB="0" distL="0" distR="0" wp14:anchorId="4EDE094A" wp14:editId="37172A8F">
            <wp:extent cx="3105150" cy="270888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07634" cy="27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083A" w14:textId="77777777" w:rsidR="007A500B" w:rsidRDefault="007A500B" w:rsidP="007A500B">
      <w:pPr>
        <w:pStyle w:val="phfiguretitle"/>
      </w:pPr>
      <w:bookmarkStart w:id="175" w:name="_Ref26883184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50</w:t>
      </w:r>
      <w:r w:rsidR="00876A7D">
        <w:rPr>
          <w:noProof/>
        </w:rPr>
        <w:fldChar w:fldCharType="end"/>
      </w:r>
      <w:bookmarkEnd w:id="175"/>
      <w:r>
        <w:t xml:space="preserve"> – Окно «Новое сообщение»</w:t>
      </w:r>
    </w:p>
    <w:p w14:paraId="30B39886" w14:textId="77777777" w:rsidR="0005356B" w:rsidRPr="0005356B" w:rsidRDefault="0005356B" w:rsidP="0005356B">
      <w:pPr>
        <w:pStyle w:val="phnormal"/>
      </w:pPr>
      <w:r>
        <w:t>Введите сообщение в поле текст и нажмите кнопку «Отправить».</w:t>
      </w:r>
    </w:p>
    <w:p w14:paraId="74EF2564" w14:textId="77777777" w:rsidR="000C0937" w:rsidRDefault="000C0937" w:rsidP="000C0937">
      <w:pPr>
        <w:pStyle w:val="11"/>
      </w:pPr>
      <w:bookmarkStart w:id="176" w:name="_Toc26892257"/>
      <w:bookmarkStart w:id="177" w:name="_Toc26892304"/>
      <w:bookmarkStart w:id="178" w:name="_Ref26892459"/>
      <w:r>
        <w:lastRenderedPageBreak/>
        <w:t>Почта</w:t>
      </w:r>
      <w:bookmarkEnd w:id="176"/>
      <w:bookmarkEnd w:id="177"/>
      <w:bookmarkEnd w:id="178"/>
    </w:p>
    <w:p w14:paraId="157A6FEE" w14:textId="77777777" w:rsidR="003D25E5" w:rsidRDefault="000C0937" w:rsidP="003D25E5">
      <w:pPr>
        <w:pStyle w:val="phnormal"/>
      </w:pPr>
      <w:r>
        <w:t>Раздел «</w:t>
      </w:r>
      <w:r w:rsidR="003D25E5">
        <w:t>Почта</w:t>
      </w:r>
      <w:r>
        <w:t xml:space="preserve">» содержит </w:t>
      </w:r>
      <w:r w:rsidR="003D25E5">
        <w:t xml:space="preserve">сообщения </w:t>
      </w:r>
      <w:r w:rsidR="00E86811">
        <w:t>в Системе</w:t>
      </w:r>
      <w:r>
        <w:t xml:space="preserve">. </w:t>
      </w:r>
      <w:r w:rsidR="003D25E5" w:rsidRPr="003D25E5">
        <w:t xml:space="preserve">Раздел «Почта» </w:t>
      </w:r>
      <w:r w:rsidR="003D25E5">
        <w:t>состоит из вкладок</w:t>
      </w:r>
      <w:r w:rsidR="005278B1">
        <w:t xml:space="preserve"> (</w:t>
      </w:r>
      <w:r w:rsidR="005278B1">
        <w:fldChar w:fldCharType="begin"/>
      </w:r>
      <w:r w:rsidR="005278B1">
        <w:instrText xml:space="preserve"> REF _Ref26883370 \h </w:instrText>
      </w:r>
      <w:r w:rsidR="005278B1">
        <w:fldChar w:fldCharType="separate"/>
      </w:r>
      <w:r w:rsidR="00FE3EB8">
        <w:t>Рисунок </w:t>
      </w:r>
      <w:r w:rsidR="00FE3EB8">
        <w:rPr>
          <w:noProof/>
        </w:rPr>
        <w:t>51</w:t>
      </w:r>
      <w:r w:rsidR="005278B1">
        <w:fldChar w:fldCharType="end"/>
      </w:r>
      <w:r w:rsidR="005278B1">
        <w:t>)</w:t>
      </w:r>
      <w:r w:rsidR="003D25E5">
        <w:t>:</w:t>
      </w:r>
    </w:p>
    <w:p w14:paraId="1524C804" w14:textId="77777777" w:rsidR="003D25E5" w:rsidRPr="00B01899" w:rsidRDefault="003D25E5" w:rsidP="00B01899">
      <w:pPr>
        <w:pStyle w:val="phlistitemized1"/>
      </w:pPr>
      <w:r w:rsidRPr="00B01899">
        <w:t>«Входящие» – сообщения отправленные пользователю;</w:t>
      </w:r>
    </w:p>
    <w:p w14:paraId="3F1A1107" w14:textId="77777777" w:rsidR="00B01899" w:rsidRPr="00B01899" w:rsidRDefault="003D25E5" w:rsidP="00B01899">
      <w:pPr>
        <w:pStyle w:val="phlistitemized1"/>
      </w:pPr>
      <w:r w:rsidRPr="00B01899">
        <w:t>«Исходящие» – сообщения отправленные пользователем.</w:t>
      </w:r>
    </w:p>
    <w:p w14:paraId="660C0FA2" w14:textId="77777777" w:rsidR="000C0937" w:rsidRDefault="00B01899" w:rsidP="00B01899">
      <w:pPr>
        <w:pStyle w:val="phfigure"/>
      </w:pPr>
      <w:r w:rsidRPr="00B01899">
        <w:rPr>
          <w:noProof/>
        </w:rPr>
        <w:drawing>
          <wp:inline distT="0" distB="0" distL="0" distR="0" wp14:anchorId="0EC87F27" wp14:editId="3CC2AE6B">
            <wp:extent cx="6152515" cy="286448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AEBD" w14:textId="77777777" w:rsidR="006D1F1C" w:rsidRDefault="000C0937" w:rsidP="000C0937">
      <w:pPr>
        <w:pStyle w:val="phfiguretitle"/>
      </w:pPr>
      <w:bookmarkStart w:id="179" w:name="_Ref26883370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51</w:t>
      </w:r>
      <w:r w:rsidR="00876A7D">
        <w:rPr>
          <w:noProof/>
        </w:rPr>
        <w:fldChar w:fldCharType="end"/>
      </w:r>
      <w:bookmarkEnd w:id="179"/>
      <w:r>
        <w:t xml:space="preserve"> – </w:t>
      </w:r>
      <w:r w:rsidR="00E47FD6">
        <w:t>Раздел «Почта»</w:t>
      </w:r>
    </w:p>
    <w:p w14:paraId="35FC7049" w14:textId="77777777" w:rsidR="003D5ACA" w:rsidRDefault="003D5ACA" w:rsidP="003D5ACA">
      <w:pPr>
        <w:pStyle w:val="phnormal"/>
      </w:pPr>
      <w:r>
        <w:t>Чтобы ответить на сообщение, нажмите кнопку «Ответить», откроется окно «Новое сообщение» (</w:t>
      </w:r>
      <w:r>
        <w:fldChar w:fldCharType="begin"/>
      </w:r>
      <w:r>
        <w:instrText xml:space="preserve"> REF _Ref26883454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52</w:t>
      </w:r>
      <w:r>
        <w:fldChar w:fldCharType="end"/>
      </w:r>
      <w:r>
        <w:t>).</w:t>
      </w:r>
    </w:p>
    <w:p w14:paraId="306C8274" w14:textId="77777777" w:rsidR="003D5ACA" w:rsidRDefault="003D5ACA" w:rsidP="003D5ACA">
      <w:pPr>
        <w:pStyle w:val="phfigure"/>
      </w:pPr>
      <w:r>
        <w:rPr>
          <w:noProof/>
        </w:rPr>
        <w:drawing>
          <wp:inline distT="0" distB="0" distL="0" distR="0" wp14:anchorId="13AA2201" wp14:editId="00E73FC2">
            <wp:extent cx="3105150" cy="270888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07634" cy="271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5F20" w14:textId="77777777" w:rsidR="003D5ACA" w:rsidRDefault="003D5ACA" w:rsidP="003D5ACA">
      <w:pPr>
        <w:pStyle w:val="phfiguretitle"/>
      </w:pPr>
      <w:bookmarkStart w:id="180" w:name="_Ref26883454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52</w:t>
      </w:r>
      <w:r w:rsidR="00876A7D">
        <w:rPr>
          <w:noProof/>
        </w:rPr>
        <w:fldChar w:fldCharType="end"/>
      </w:r>
      <w:bookmarkEnd w:id="180"/>
      <w:r>
        <w:t xml:space="preserve"> – Окно «Новое сообщение»</w:t>
      </w:r>
    </w:p>
    <w:p w14:paraId="0DAF374E" w14:textId="77777777" w:rsidR="003D5ACA" w:rsidRPr="0005356B" w:rsidRDefault="003D5ACA" w:rsidP="003D5ACA">
      <w:pPr>
        <w:pStyle w:val="phnormal"/>
      </w:pPr>
      <w:r>
        <w:t>Введите сообщение в поле текст и нажмите кнопку «Отправить».</w:t>
      </w:r>
    </w:p>
    <w:p w14:paraId="15E9554C" w14:textId="77777777" w:rsidR="003D5ACA" w:rsidRDefault="00372C1F" w:rsidP="003D5ACA">
      <w:pPr>
        <w:pStyle w:val="phnormal"/>
      </w:pPr>
      <w:r>
        <w:lastRenderedPageBreak/>
        <w:t xml:space="preserve">Чтобы ответить на сообщение всем, нажмите кнопку «Ответить всем», откроется окно </w:t>
      </w:r>
      <w:r w:rsidR="00190938">
        <w:t>«Новое сообщение» (</w:t>
      </w:r>
      <w:r w:rsidR="00190938">
        <w:fldChar w:fldCharType="begin"/>
      </w:r>
      <w:r w:rsidR="00190938">
        <w:instrText xml:space="preserve"> REF _Ref26883561 \h </w:instrText>
      </w:r>
      <w:r w:rsidR="00190938">
        <w:fldChar w:fldCharType="separate"/>
      </w:r>
      <w:r w:rsidR="00FE3EB8">
        <w:t>Рисунок </w:t>
      </w:r>
      <w:r w:rsidR="00FE3EB8">
        <w:rPr>
          <w:noProof/>
        </w:rPr>
        <w:t>53</w:t>
      </w:r>
      <w:r w:rsidR="00190938">
        <w:fldChar w:fldCharType="end"/>
      </w:r>
      <w:r w:rsidR="00190938">
        <w:t>).</w:t>
      </w:r>
    </w:p>
    <w:p w14:paraId="337A13A9" w14:textId="77777777" w:rsidR="00372C1F" w:rsidRDefault="00372C1F" w:rsidP="00372C1F">
      <w:pPr>
        <w:pStyle w:val="phfigure"/>
      </w:pPr>
      <w:r>
        <w:rPr>
          <w:noProof/>
        </w:rPr>
        <w:drawing>
          <wp:inline distT="0" distB="0" distL="0" distR="0" wp14:anchorId="42859C37" wp14:editId="1AC6C04D">
            <wp:extent cx="3073400" cy="2742018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75567" cy="27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0612" w14:textId="77777777" w:rsidR="00372C1F" w:rsidRDefault="00372C1F" w:rsidP="00372C1F">
      <w:pPr>
        <w:pStyle w:val="phfiguretitle"/>
      </w:pPr>
      <w:bookmarkStart w:id="181" w:name="_Ref2688356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53</w:t>
      </w:r>
      <w:r w:rsidR="00876A7D">
        <w:rPr>
          <w:noProof/>
        </w:rPr>
        <w:fldChar w:fldCharType="end"/>
      </w:r>
      <w:bookmarkEnd w:id="181"/>
      <w:r>
        <w:t xml:space="preserve"> – Окно «Новое сообщение»</w:t>
      </w:r>
    </w:p>
    <w:p w14:paraId="5862CBE9" w14:textId="77777777" w:rsidR="00372C1F" w:rsidRDefault="00372C1F" w:rsidP="009600F7">
      <w:pPr>
        <w:pStyle w:val="phnormal"/>
      </w:pPr>
      <w:r>
        <w:t>Введите сообщение в поле текст и нажмите кнопку «Отправить».</w:t>
      </w:r>
    </w:p>
    <w:p w14:paraId="61358EB9" w14:textId="77777777" w:rsidR="00083C72" w:rsidRDefault="00083C72" w:rsidP="00083C72">
      <w:pPr>
        <w:pStyle w:val="11"/>
      </w:pPr>
      <w:bookmarkStart w:id="182" w:name="_Toc26892258"/>
      <w:bookmarkStart w:id="183" w:name="_Toc26892305"/>
      <w:bookmarkStart w:id="184" w:name="_Ref26892460"/>
      <w:r>
        <w:lastRenderedPageBreak/>
        <w:t>Транспортная карта</w:t>
      </w:r>
      <w:bookmarkEnd w:id="182"/>
      <w:bookmarkEnd w:id="183"/>
      <w:bookmarkEnd w:id="184"/>
    </w:p>
    <w:p w14:paraId="5EB12A51" w14:textId="77777777" w:rsidR="00083C72" w:rsidRDefault="00083C72" w:rsidP="00083C72">
      <w:pPr>
        <w:pStyle w:val="phnormal"/>
      </w:pPr>
      <w:r>
        <w:t>Раздел «</w:t>
      </w:r>
      <w:r w:rsidR="00227FE6" w:rsidRPr="00227FE6">
        <w:t>Транспортная карта</w:t>
      </w:r>
      <w:r>
        <w:t>» содержит</w:t>
      </w:r>
      <w:r w:rsidR="00227FE6">
        <w:t xml:space="preserve"> информацию о транспортной карте ученика (</w:t>
      </w:r>
      <w:r w:rsidR="007C6858">
        <w:fldChar w:fldCharType="begin"/>
      </w:r>
      <w:r w:rsidR="007C6858">
        <w:instrText xml:space="preserve"> REF _Ref26883711 \h </w:instrText>
      </w:r>
      <w:r w:rsidR="007C6858">
        <w:fldChar w:fldCharType="separate"/>
      </w:r>
      <w:r w:rsidR="00FE3EB8">
        <w:t>Рисунок </w:t>
      </w:r>
      <w:r w:rsidR="00FE3EB8">
        <w:rPr>
          <w:noProof/>
        </w:rPr>
        <w:t>54</w:t>
      </w:r>
      <w:r w:rsidR="007C6858">
        <w:fldChar w:fldCharType="end"/>
      </w:r>
      <w:r w:rsidR="00227FE6">
        <w:t>).</w:t>
      </w:r>
    </w:p>
    <w:p w14:paraId="4DB160D5" w14:textId="77777777" w:rsidR="00227FE6" w:rsidRDefault="00227FE6" w:rsidP="00227FE6">
      <w:pPr>
        <w:pStyle w:val="phfigure"/>
      </w:pPr>
      <w:r>
        <w:rPr>
          <w:noProof/>
        </w:rPr>
        <w:drawing>
          <wp:inline distT="0" distB="0" distL="0" distR="0" wp14:anchorId="55CC1281" wp14:editId="10EEB21D">
            <wp:extent cx="6152515" cy="2860040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AB70" w14:textId="77777777" w:rsidR="00227FE6" w:rsidRDefault="00227FE6" w:rsidP="00227FE6">
      <w:pPr>
        <w:pStyle w:val="phfiguretitle"/>
      </w:pPr>
      <w:bookmarkStart w:id="185" w:name="_Ref26883711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54</w:t>
      </w:r>
      <w:r w:rsidR="00876A7D">
        <w:rPr>
          <w:noProof/>
        </w:rPr>
        <w:fldChar w:fldCharType="end"/>
      </w:r>
      <w:bookmarkEnd w:id="185"/>
      <w:r>
        <w:t xml:space="preserve"> – Раздел «</w:t>
      </w:r>
      <w:r w:rsidRPr="00227FE6">
        <w:t>Транспортная карта</w:t>
      </w:r>
      <w:r>
        <w:t>»</w:t>
      </w:r>
    </w:p>
    <w:p w14:paraId="34A9BC48" w14:textId="77777777" w:rsidR="00B72D3F" w:rsidRDefault="00B72D3F" w:rsidP="00B72D3F">
      <w:pPr>
        <w:pStyle w:val="phnormal"/>
      </w:pPr>
      <w:r>
        <w:t>Чтобы добавить транспортную карту, нажмите кнопку «Добавить ТК», откроется окно</w:t>
      </w:r>
      <w:r w:rsidR="006B1EC6">
        <w:t xml:space="preserve"> «Добавить карту»</w:t>
      </w:r>
      <w:r>
        <w:t xml:space="preserve"> (</w:t>
      </w:r>
      <w:r w:rsidR="00B62BAF">
        <w:fldChar w:fldCharType="begin"/>
      </w:r>
      <w:r w:rsidR="00B62BAF">
        <w:instrText xml:space="preserve"> REF _Ref26883838 \h </w:instrText>
      </w:r>
      <w:r w:rsidR="00B62BAF">
        <w:fldChar w:fldCharType="separate"/>
      </w:r>
      <w:r w:rsidR="00FE3EB8">
        <w:t>Рисунок </w:t>
      </w:r>
      <w:r w:rsidR="00FE3EB8">
        <w:rPr>
          <w:noProof/>
        </w:rPr>
        <w:t>55</w:t>
      </w:r>
      <w:r w:rsidR="00B62BAF">
        <w:fldChar w:fldCharType="end"/>
      </w:r>
      <w:r>
        <w:t>).</w:t>
      </w:r>
    </w:p>
    <w:p w14:paraId="6EA8F2C4" w14:textId="77777777" w:rsidR="00B72D3F" w:rsidRDefault="00B72D3F" w:rsidP="00B72D3F">
      <w:pPr>
        <w:pStyle w:val="phfigure"/>
      </w:pPr>
      <w:r>
        <w:rPr>
          <w:noProof/>
        </w:rPr>
        <w:drawing>
          <wp:inline distT="0" distB="0" distL="0" distR="0" wp14:anchorId="3033AE72" wp14:editId="49B80FD3">
            <wp:extent cx="3771900" cy="162709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2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3686" w14:textId="77777777" w:rsidR="00B72D3F" w:rsidRDefault="00B72D3F" w:rsidP="00B72D3F">
      <w:pPr>
        <w:pStyle w:val="phfiguretitle"/>
      </w:pPr>
      <w:bookmarkStart w:id="186" w:name="_Ref2688383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55</w:t>
      </w:r>
      <w:r w:rsidR="00876A7D">
        <w:rPr>
          <w:noProof/>
        </w:rPr>
        <w:fldChar w:fldCharType="end"/>
      </w:r>
      <w:bookmarkEnd w:id="186"/>
      <w:r>
        <w:t xml:space="preserve"> – Окно «Добавить карту»</w:t>
      </w:r>
    </w:p>
    <w:p w14:paraId="6C168D1E" w14:textId="77777777" w:rsidR="006B1EC6" w:rsidRDefault="006B1EC6" w:rsidP="006B1EC6">
      <w:pPr>
        <w:pStyle w:val="phnormal"/>
      </w:pPr>
      <w:r>
        <w:t>В окне «Добавить карту» заполните поля:</w:t>
      </w:r>
    </w:p>
    <w:p w14:paraId="38309AF4" w14:textId="77777777" w:rsidR="006B1EC6" w:rsidRDefault="006B1EC6" w:rsidP="006B1EC6">
      <w:pPr>
        <w:pStyle w:val="phlistitemized1"/>
      </w:pPr>
      <w:r>
        <w:t xml:space="preserve">«Номер транспортной карты» – </w:t>
      </w:r>
      <w:r w:rsidR="002F77C8">
        <w:t>введите номер транспортной карты</w:t>
      </w:r>
      <w:r w:rsidRPr="00F64585">
        <w:t>;</w:t>
      </w:r>
    </w:p>
    <w:p w14:paraId="3BB56193" w14:textId="77777777" w:rsidR="006B1EC6" w:rsidRDefault="00F64585" w:rsidP="006B1EC6">
      <w:pPr>
        <w:pStyle w:val="phlistitemized1"/>
      </w:pPr>
      <w:r>
        <w:t>«</w:t>
      </w:r>
      <w:r w:rsidR="006B1EC6">
        <w:t>Ребенок</w:t>
      </w:r>
      <w:r>
        <w:t>»</w:t>
      </w:r>
      <w:r w:rsidR="006B1EC6">
        <w:t xml:space="preserve"> – выберите ребенка из выпадающего списка, нажав кнопку </w:t>
      </w:r>
      <w:r w:rsidR="006B1EC6">
        <w:rPr>
          <w:noProof/>
          <w:lang w:eastAsia="ru-RU"/>
        </w:rPr>
        <w:drawing>
          <wp:inline distT="0" distB="0" distL="0" distR="0" wp14:anchorId="3543E546" wp14:editId="08BF7D2F">
            <wp:extent cx="142875" cy="2000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EC6" w:rsidRPr="006B1EC6">
        <w:rPr>
          <w:noProof/>
        </w:rPr>
        <w:t>.</w:t>
      </w:r>
    </w:p>
    <w:p w14:paraId="386D2390" w14:textId="77777777" w:rsidR="00231D6E" w:rsidRDefault="00231D6E" w:rsidP="00231D6E">
      <w:pPr>
        <w:pStyle w:val="phnormal"/>
      </w:pPr>
      <w:r>
        <w:t>Для того чтобы изменить данные, установите «флажок» напротив необходимого файла и нажмите кнопку «Изменить».</w:t>
      </w:r>
    </w:p>
    <w:p w14:paraId="4DFA1903" w14:textId="77777777" w:rsidR="00231D6E" w:rsidRDefault="00231D6E" w:rsidP="00231D6E">
      <w:pPr>
        <w:pStyle w:val="phnormal"/>
      </w:pPr>
      <w:r>
        <w:t>Для того чтобы удалить данные, установите «флажок» напротив необходимого файла и нажмите кнопку «Удалить»</w:t>
      </w:r>
      <w:r w:rsidR="00235D13">
        <w:t>.</w:t>
      </w:r>
    </w:p>
    <w:p w14:paraId="0E9E6FCB" w14:textId="77777777" w:rsidR="00235D13" w:rsidRDefault="00235D13" w:rsidP="00231D6E">
      <w:pPr>
        <w:pStyle w:val="phnormal"/>
      </w:pPr>
      <w:r>
        <w:lastRenderedPageBreak/>
        <w:t>Для того чтобы подать заявление на выдачу транспортной карты, нажмите кнопку «Подать заявление на выдачу ТК».</w:t>
      </w:r>
    </w:p>
    <w:p w14:paraId="6F338134" w14:textId="77777777" w:rsidR="001F2765" w:rsidRDefault="001F2765" w:rsidP="001F2765">
      <w:pPr>
        <w:pStyle w:val="11"/>
      </w:pPr>
      <w:bookmarkStart w:id="187" w:name="_Toc26892259"/>
      <w:bookmarkStart w:id="188" w:name="_Toc26892306"/>
      <w:bookmarkStart w:id="189" w:name="_Ref26892462"/>
      <w:r>
        <w:lastRenderedPageBreak/>
        <w:t>Обратная связь</w:t>
      </w:r>
      <w:bookmarkEnd w:id="187"/>
      <w:bookmarkEnd w:id="188"/>
      <w:bookmarkEnd w:id="189"/>
    </w:p>
    <w:p w14:paraId="25F0AC84" w14:textId="77777777" w:rsidR="001F2765" w:rsidRDefault="001F2765" w:rsidP="001F2765">
      <w:pPr>
        <w:pStyle w:val="phnormal"/>
      </w:pPr>
      <w:r>
        <w:t>Раздел «</w:t>
      </w:r>
      <w:r w:rsidRPr="001F2765">
        <w:t>Обратная связь</w:t>
      </w:r>
      <w:r>
        <w:t xml:space="preserve">» содержит </w:t>
      </w:r>
      <w:r w:rsidR="00034BC6">
        <w:t xml:space="preserve">информацию об обратной связи </w:t>
      </w:r>
      <w:r>
        <w:t>(</w:t>
      </w:r>
      <w:r w:rsidR="00423218">
        <w:fldChar w:fldCharType="begin"/>
      </w:r>
      <w:r w:rsidR="00423218">
        <w:instrText xml:space="preserve"> REF _Ref26884378 \h </w:instrText>
      </w:r>
      <w:r w:rsidR="00423218">
        <w:fldChar w:fldCharType="separate"/>
      </w:r>
      <w:r w:rsidR="00FE3EB8">
        <w:t>Рисунок </w:t>
      </w:r>
      <w:r w:rsidR="00FE3EB8">
        <w:rPr>
          <w:noProof/>
        </w:rPr>
        <w:t>56</w:t>
      </w:r>
      <w:r w:rsidR="00423218">
        <w:fldChar w:fldCharType="end"/>
      </w:r>
      <w:r>
        <w:t>).</w:t>
      </w:r>
    </w:p>
    <w:p w14:paraId="1D170AEA" w14:textId="77777777" w:rsidR="00423218" w:rsidRDefault="00423218" w:rsidP="00423218">
      <w:pPr>
        <w:pStyle w:val="phfigure"/>
      </w:pPr>
      <w:r>
        <w:rPr>
          <w:noProof/>
        </w:rPr>
        <w:drawing>
          <wp:inline distT="0" distB="0" distL="0" distR="0" wp14:anchorId="353223E1" wp14:editId="5F97443B">
            <wp:extent cx="6152515" cy="2837180"/>
            <wp:effectExtent l="0" t="0" r="635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6703" w14:textId="77777777" w:rsidR="001F2765" w:rsidRDefault="00423218" w:rsidP="00423218">
      <w:pPr>
        <w:pStyle w:val="phfiguretitle"/>
      </w:pPr>
      <w:bookmarkStart w:id="190" w:name="_Ref26884378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56</w:t>
      </w:r>
      <w:r w:rsidR="00876A7D">
        <w:rPr>
          <w:noProof/>
        </w:rPr>
        <w:fldChar w:fldCharType="end"/>
      </w:r>
      <w:bookmarkEnd w:id="190"/>
      <w:r>
        <w:t xml:space="preserve"> – Раздел «Обратная связь»</w:t>
      </w:r>
    </w:p>
    <w:p w14:paraId="621E93D0" w14:textId="77777777" w:rsidR="00E41978" w:rsidRDefault="00E41978" w:rsidP="00E41978">
      <w:pPr>
        <w:pStyle w:val="phnormal"/>
      </w:pPr>
      <w:r>
        <w:t>Для того чтобы создать обращение, нажмите кнопку «Создать», откроется окно «Новое обращение» (</w:t>
      </w:r>
      <w:r>
        <w:fldChar w:fldCharType="begin"/>
      </w:r>
      <w:r>
        <w:instrText xml:space="preserve"> REF _Ref26884542 \h </w:instrText>
      </w:r>
      <w:r>
        <w:fldChar w:fldCharType="separate"/>
      </w:r>
      <w:r w:rsidR="00FE3EB8">
        <w:t>Рисунок </w:t>
      </w:r>
      <w:r w:rsidR="00FE3EB8">
        <w:rPr>
          <w:noProof/>
        </w:rPr>
        <w:t>57</w:t>
      </w:r>
      <w:r>
        <w:fldChar w:fldCharType="end"/>
      </w:r>
      <w:r>
        <w:t>).</w:t>
      </w:r>
    </w:p>
    <w:p w14:paraId="4A197578" w14:textId="77777777" w:rsidR="00E41978" w:rsidRDefault="00E41978" w:rsidP="00E41978">
      <w:pPr>
        <w:pStyle w:val="phfigure"/>
      </w:pPr>
      <w:r>
        <w:rPr>
          <w:noProof/>
        </w:rPr>
        <w:drawing>
          <wp:inline distT="0" distB="0" distL="0" distR="0" wp14:anchorId="49216EF0" wp14:editId="22A9CF6C">
            <wp:extent cx="3227695" cy="2796437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26965" cy="27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4D71" w14:textId="77777777" w:rsidR="00E41978" w:rsidRDefault="00E41978" w:rsidP="00E41978">
      <w:pPr>
        <w:pStyle w:val="phfiguretitle"/>
      </w:pPr>
      <w:bookmarkStart w:id="191" w:name="_Ref26884542"/>
      <w:r>
        <w:t>Р</w:t>
      </w:r>
      <w:r w:rsidR="00E43426">
        <w:t>исунок </w:t>
      </w:r>
      <w:r w:rsidR="00876A7D">
        <w:fldChar w:fldCharType="begin"/>
      </w:r>
      <w:r w:rsidR="00876A7D">
        <w:instrText xml:space="preserve"> SEQ Рисунок \* ARABIC </w:instrText>
      </w:r>
      <w:r w:rsidR="00876A7D">
        <w:fldChar w:fldCharType="separate"/>
      </w:r>
      <w:r w:rsidR="00FE3EB8">
        <w:rPr>
          <w:noProof/>
        </w:rPr>
        <w:t>57</w:t>
      </w:r>
      <w:r w:rsidR="00876A7D">
        <w:rPr>
          <w:noProof/>
        </w:rPr>
        <w:fldChar w:fldCharType="end"/>
      </w:r>
      <w:bookmarkEnd w:id="191"/>
      <w:r>
        <w:t xml:space="preserve"> – О</w:t>
      </w:r>
      <w:r w:rsidRPr="00E41978">
        <w:t>кно «Новое обращение»</w:t>
      </w:r>
    </w:p>
    <w:p w14:paraId="4BF3C184" w14:textId="77777777" w:rsidR="009C33BC" w:rsidRDefault="009C33BC" w:rsidP="009C33BC">
      <w:pPr>
        <w:pStyle w:val="phnormal"/>
      </w:pPr>
      <w:r>
        <w:t>В окне «Новое обращение» заполните поля:</w:t>
      </w:r>
    </w:p>
    <w:p w14:paraId="6153BA25" w14:textId="77777777" w:rsidR="009C33BC" w:rsidRPr="009C33BC" w:rsidRDefault="009C33BC" w:rsidP="009C33BC">
      <w:pPr>
        <w:pStyle w:val="phlistitemized1"/>
      </w:pPr>
      <w:r>
        <w:t xml:space="preserve">«Рубрика» – выберите рубрику из выпадающего списка, нажав кнопку </w:t>
      </w:r>
      <w:r>
        <w:rPr>
          <w:noProof/>
          <w:lang w:eastAsia="ru-RU"/>
        </w:rPr>
        <w:drawing>
          <wp:inline distT="0" distB="0" distL="0" distR="0" wp14:anchorId="67871ABA" wp14:editId="45195020">
            <wp:extent cx="142875" cy="2000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BC">
        <w:rPr>
          <w:noProof/>
        </w:rPr>
        <w:t>;</w:t>
      </w:r>
    </w:p>
    <w:p w14:paraId="64190B6F" w14:textId="77777777" w:rsidR="009C33BC" w:rsidRPr="009C33BC" w:rsidRDefault="009C33BC" w:rsidP="009C33BC">
      <w:pPr>
        <w:pStyle w:val="phlistitemized1"/>
      </w:pPr>
      <w:r>
        <w:rPr>
          <w:noProof/>
        </w:rPr>
        <w:t>«Тема» – введите тему сообщения</w:t>
      </w:r>
      <w:r>
        <w:rPr>
          <w:noProof/>
          <w:lang w:val="en-US"/>
        </w:rPr>
        <w:t>;</w:t>
      </w:r>
    </w:p>
    <w:p w14:paraId="2FD8940A" w14:textId="77777777" w:rsidR="009C33BC" w:rsidRDefault="009C33BC" w:rsidP="009C33BC">
      <w:pPr>
        <w:pStyle w:val="phlistitemized1"/>
      </w:pPr>
      <w:r>
        <w:rPr>
          <w:noProof/>
        </w:rPr>
        <w:lastRenderedPageBreak/>
        <w:t xml:space="preserve">«Ребенок» – </w:t>
      </w:r>
      <w:r>
        <w:t xml:space="preserve">выберите ребенка из выпадающего списка, нажав кнопку </w:t>
      </w:r>
      <w:r>
        <w:rPr>
          <w:noProof/>
          <w:lang w:eastAsia="ru-RU"/>
        </w:rPr>
        <w:drawing>
          <wp:inline distT="0" distB="0" distL="0" distR="0" wp14:anchorId="7723AD72" wp14:editId="2EC1D5BE">
            <wp:extent cx="142875" cy="2000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3BC">
        <w:rPr>
          <w:noProof/>
        </w:rPr>
        <w:t>;</w:t>
      </w:r>
    </w:p>
    <w:p w14:paraId="22B420FF" w14:textId="77777777" w:rsidR="009C33BC" w:rsidRPr="009C33BC" w:rsidRDefault="009C33BC" w:rsidP="009C33BC">
      <w:pPr>
        <w:pStyle w:val="phlistitemized1"/>
      </w:pPr>
      <w:r>
        <w:rPr>
          <w:noProof/>
        </w:rPr>
        <w:t>«Вопрос» – введитье вопрос</w:t>
      </w:r>
      <w:r>
        <w:rPr>
          <w:noProof/>
          <w:lang w:val="en-US"/>
        </w:rPr>
        <w:t>;</w:t>
      </w:r>
    </w:p>
    <w:p w14:paraId="7362968C" w14:textId="77777777" w:rsidR="009C33BC" w:rsidRDefault="009C33BC" w:rsidP="009C33BC">
      <w:pPr>
        <w:pStyle w:val="phlistitemized1"/>
      </w:pPr>
      <w:r>
        <w:rPr>
          <w:noProof/>
        </w:rPr>
        <w:t>«Вложение» –</w:t>
      </w:r>
      <w:r w:rsidR="00E43426">
        <w:rPr>
          <w:noProof/>
        </w:rPr>
        <w:t xml:space="preserve"> </w:t>
      </w:r>
      <w:r>
        <w:rPr>
          <w:noProof/>
        </w:rPr>
        <w:t>прикрепите файлы, нажав кнопку «Выбрать».</w:t>
      </w:r>
    </w:p>
    <w:p w14:paraId="283676BE" w14:textId="77777777" w:rsidR="009C33BC" w:rsidRDefault="009C33BC" w:rsidP="009C33BC">
      <w:pPr>
        <w:pStyle w:val="phnormal"/>
        <w:rPr>
          <w:noProof/>
        </w:rPr>
      </w:pPr>
      <w:r>
        <w:rPr>
          <w:noProof/>
        </w:rPr>
        <w:t>После заполенения полей нажмите кнопку «Отправить».</w:t>
      </w:r>
    </w:p>
    <w:p w14:paraId="4C76107E" w14:textId="77777777" w:rsidR="003E76FB" w:rsidRPr="009C33BC" w:rsidRDefault="003E76FB" w:rsidP="009C33BC">
      <w:pPr>
        <w:pStyle w:val="phnormal"/>
      </w:pPr>
      <w:r>
        <w:rPr>
          <w:noProof/>
        </w:rPr>
        <w:t>Для просмотра обращений выберите обращение и нажмите кнопку «Просмотр».</w:t>
      </w:r>
    </w:p>
    <w:p w14:paraId="686397D3" w14:textId="77777777" w:rsidR="00D36F4C" w:rsidRPr="00BB426D" w:rsidRDefault="00D36F4C" w:rsidP="00D36F4C">
      <w:pPr>
        <w:pStyle w:val="phtitlevoid"/>
      </w:pPr>
      <w:r w:rsidRPr="00BB426D">
        <w:lastRenderedPageBreak/>
        <w:t>Лист регистрации изменений</w:t>
      </w:r>
    </w:p>
    <w:tbl>
      <w:tblPr>
        <w:tblW w:w="5000" w:type="pct"/>
        <w:tblBorders>
          <w:top w:val="single" w:sz="12" w:space="0" w:color="auto"/>
          <w:insideH w:val="single" w:sz="4" w:space="0" w:color="auto"/>
          <w:insideV w:val="single" w:sz="12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046"/>
        <w:gridCol w:w="1647"/>
        <w:gridCol w:w="2243"/>
        <w:gridCol w:w="2092"/>
        <w:gridCol w:w="3289"/>
      </w:tblGrid>
      <w:tr w:rsidR="008A77A9" w:rsidRPr="00B004CC" w14:paraId="41C293C1" w14:textId="77777777" w:rsidTr="00DF25F8">
        <w:trPr>
          <w:cantSplit/>
          <w:trHeight w:val="957"/>
        </w:trPr>
        <w:tc>
          <w:tcPr>
            <w:tcW w:w="5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FC462A0" w14:textId="77777777" w:rsidR="00D36F4C" w:rsidRPr="00B004CC" w:rsidRDefault="00D36F4C" w:rsidP="00940E72">
            <w:pPr>
              <w:pStyle w:val="phtablecolcaption"/>
            </w:pPr>
            <w:r w:rsidRPr="00B004CC">
              <w:t>Изм.</w:t>
            </w:r>
          </w:p>
        </w:tc>
        <w:tc>
          <w:tcPr>
            <w:tcW w:w="79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088052" w14:textId="77777777" w:rsidR="00D36F4C" w:rsidRPr="00B004CC" w:rsidRDefault="00D36F4C" w:rsidP="00940E72">
            <w:pPr>
              <w:pStyle w:val="phtablecolcaption"/>
            </w:pPr>
            <w:r w:rsidRPr="00B004CC">
              <w:t>Версия Системы</w:t>
            </w:r>
          </w:p>
        </w:tc>
        <w:tc>
          <w:tcPr>
            <w:tcW w:w="108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2FAEB8" w14:textId="77777777" w:rsidR="00D36F4C" w:rsidRPr="00B004CC" w:rsidRDefault="00D36F4C" w:rsidP="00940E72">
            <w:pPr>
              <w:pStyle w:val="phtablecolcaption"/>
            </w:pPr>
            <w:r w:rsidRPr="00B004CC">
              <w:t>Дата внесения изменений</w:t>
            </w:r>
          </w:p>
        </w:tc>
        <w:tc>
          <w:tcPr>
            <w:tcW w:w="101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4E9606" w14:textId="77777777" w:rsidR="00D36F4C" w:rsidRPr="00B004CC" w:rsidRDefault="00D36F4C" w:rsidP="00940E72">
            <w:pPr>
              <w:pStyle w:val="phtablecolcaption"/>
            </w:pPr>
            <w:r w:rsidRPr="00B004CC">
              <w:t>Автор изменений</w:t>
            </w:r>
          </w:p>
        </w:tc>
        <w:tc>
          <w:tcPr>
            <w:tcW w:w="159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E1B19" w14:textId="77777777" w:rsidR="00D36F4C" w:rsidRPr="00B004CC" w:rsidRDefault="00D36F4C" w:rsidP="00940E72">
            <w:pPr>
              <w:pStyle w:val="phtablecolcaption"/>
            </w:pPr>
            <w:r w:rsidRPr="00B004CC">
              <w:t>Краткое описание изменений</w:t>
            </w:r>
          </w:p>
        </w:tc>
      </w:tr>
      <w:tr w:rsidR="008A77A9" w:rsidRPr="00872F47" w14:paraId="5C4608A6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2EC0" w14:textId="77777777" w:rsidR="00D36F4C" w:rsidRPr="00B004CC" w:rsidRDefault="008F5D0F" w:rsidP="00940E72">
            <w:pPr>
              <w:pStyle w:val="phtablecellleft"/>
            </w:pPr>
            <w:r>
              <w:t>1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5B36" w14:textId="77777777" w:rsidR="00D36F4C" w:rsidRPr="00B004CC" w:rsidRDefault="00940C63" w:rsidP="00940E72">
            <w:pPr>
              <w:pStyle w:val="phtablecellleft"/>
            </w:pPr>
            <w:r w:rsidRPr="00207B2C">
              <w:t>1.27.0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E9D4" w14:textId="77777777" w:rsidR="00D36F4C" w:rsidRPr="00B004CC" w:rsidRDefault="00940C63" w:rsidP="00940E72">
            <w:pPr>
              <w:pStyle w:val="phtablecellleft"/>
            </w:pPr>
            <w:r w:rsidRPr="00207B2C">
              <w:t>10.10.2016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413C" w14:textId="77777777" w:rsidR="00D36F4C" w:rsidRPr="00B004CC" w:rsidRDefault="00940C63" w:rsidP="00940E72">
            <w:pPr>
              <w:pStyle w:val="phtablecellleft"/>
            </w:pPr>
            <w:r w:rsidRPr="00207B2C">
              <w:t>Исламова А.Ф.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BE5EC3" w14:textId="77777777" w:rsidR="00D36F4C" w:rsidRPr="00B004CC" w:rsidRDefault="00D36F4C" w:rsidP="00940E72">
            <w:pPr>
              <w:pStyle w:val="phtablecellleft"/>
            </w:pPr>
            <w:r w:rsidRPr="00B004CC">
              <w:t>Документ создан</w:t>
            </w:r>
          </w:p>
        </w:tc>
      </w:tr>
      <w:tr w:rsidR="008A77A9" w:rsidRPr="00422FD2" w14:paraId="15CC44DE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AFC9" w14:textId="77777777" w:rsidR="00D36F4C" w:rsidRPr="00422FD2" w:rsidRDefault="00D36F4C" w:rsidP="00940E72">
            <w:pPr>
              <w:pStyle w:val="phtablecellleft"/>
            </w:pPr>
            <w:r w:rsidRPr="00422FD2">
              <w:t>2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7695" w14:textId="77777777" w:rsidR="00D36F4C" w:rsidRPr="00422FD2" w:rsidRDefault="008F36B4" w:rsidP="00940E72">
            <w:pPr>
              <w:pStyle w:val="phtablecellleft"/>
            </w:pPr>
            <w:r>
              <w:t>1.78.0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ED53" w14:textId="77777777" w:rsidR="00D36F4C" w:rsidRPr="00422FD2" w:rsidRDefault="00D36F4C" w:rsidP="00940E72">
            <w:pPr>
              <w:pStyle w:val="phtablecellleft"/>
            </w:pPr>
            <w:r w:rsidRPr="00422FD2">
              <w:t>28.06.2016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4FAA" w14:textId="77777777" w:rsidR="00D36F4C" w:rsidRPr="00422FD2" w:rsidRDefault="00100F71" w:rsidP="00940E72">
            <w:pPr>
              <w:pStyle w:val="phtablecellleft"/>
            </w:pPr>
            <w:r>
              <w:t>Мальцева Е.В</w:t>
            </w:r>
            <w:r w:rsidR="00D36F4C" w:rsidRPr="00422FD2">
              <w:t>.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B8DD50" w14:textId="77777777" w:rsidR="00CB6F9F" w:rsidRDefault="00CB6F9F" w:rsidP="00D36F4C">
            <w:pPr>
              <w:pStyle w:val="phtablecellleft"/>
              <w:jc w:val="left"/>
              <w:rPr>
                <w:bCs w:val="0"/>
              </w:rPr>
            </w:pPr>
            <w:r>
              <w:rPr>
                <w:bCs w:val="0"/>
              </w:rPr>
              <w:t xml:space="preserve">Актуализированы п.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_Ref26892608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1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_Ref26892610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2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_Ref26892611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3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_Ref26892613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4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_Ref26892616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5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_Ref26892619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6</w:t>
            </w:r>
            <w:r w:rsidR="00AB5579">
              <w:rPr>
                <w:bCs w:val="0"/>
              </w:rPr>
              <w:fldChar w:fldCharType="end"/>
            </w:r>
            <w:r w:rsidR="00AB5579">
              <w:rPr>
                <w:bCs w:val="0"/>
              </w:rPr>
              <w:t xml:space="preserve">, </w:t>
            </w:r>
            <w:r w:rsidR="00AB5579">
              <w:rPr>
                <w:bCs w:val="0"/>
              </w:rPr>
              <w:fldChar w:fldCharType="begin"/>
            </w:r>
            <w:r w:rsidR="00AB5579">
              <w:rPr>
                <w:bCs w:val="0"/>
              </w:rPr>
              <w:instrText xml:space="preserve"> REF _Ref26892625 \n \h </w:instrText>
            </w:r>
            <w:r w:rsidR="00AB5579">
              <w:rPr>
                <w:bCs w:val="0"/>
              </w:rPr>
            </w:r>
            <w:r w:rsidR="00AB5579">
              <w:rPr>
                <w:bCs w:val="0"/>
              </w:rPr>
              <w:fldChar w:fldCharType="separate"/>
            </w:r>
            <w:r w:rsidR="00AB5579">
              <w:rPr>
                <w:bCs w:val="0"/>
              </w:rPr>
              <w:t>10</w:t>
            </w:r>
            <w:r w:rsidR="00AB5579">
              <w:rPr>
                <w:bCs w:val="0"/>
              </w:rPr>
              <w:fldChar w:fldCharType="end"/>
            </w:r>
          </w:p>
          <w:p w14:paraId="1B0F1484" w14:textId="77777777" w:rsidR="00D36F4C" w:rsidRDefault="00A31AF3" w:rsidP="00D36F4C">
            <w:pPr>
              <w:pStyle w:val="phtablecellleft"/>
              <w:jc w:val="left"/>
              <w:rPr>
                <w:bCs w:val="0"/>
              </w:rPr>
            </w:pPr>
            <w:r>
              <w:rPr>
                <w:bCs w:val="0"/>
              </w:rPr>
              <w:t>Добавлены п.</w:t>
            </w:r>
            <w:r w:rsidR="00CB6F9F">
              <w:rPr>
                <w:bCs w:val="0"/>
              </w:rPr>
              <w:fldChar w:fldCharType="begin"/>
            </w:r>
            <w:r w:rsidR="00CB6F9F">
              <w:rPr>
                <w:bCs w:val="0"/>
              </w:rPr>
              <w:instrText xml:space="preserve"> REF _Ref26892542 \r \h </w:instrText>
            </w:r>
            <w:r w:rsidR="00CB6F9F">
              <w:rPr>
                <w:bCs w:val="0"/>
              </w:rPr>
            </w:r>
            <w:r w:rsidR="00CB6F9F">
              <w:rPr>
                <w:bCs w:val="0"/>
              </w:rPr>
              <w:fldChar w:fldCharType="separate"/>
            </w:r>
            <w:r w:rsidR="00CB6F9F">
              <w:rPr>
                <w:bCs w:val="0"/>
              </w:rPr>
              <w:t>7</w:t>
            </w:r>
            <w:r w:rsidR="00CB6F9F">
              <w:rPr>
                <w:bCs w:val="0"/>
              </w:rPr>
              <w:fldChar w:fldCharType="end"/>
            </w:r>
            <w:r w:rsidR="00CB6F9F">
              <w:rPr>
                <w:bCs w:val="0"/>
              </w:rPr>
              <w:t xml:space="preserve">, </w:t>
            </w:r>
            <w:r w:rsidR="00CB6F9F">
              <w:rPr>
                <w:bCs w:val="0"/>
              </w:rPr>
              <w:fldChar w:fldCharType="begin"/>
            </w:r>
            <w:r w:rsidR="00CB6F9F">
              <w:rPr>
                <w:bCs w:val="0"/>
              </w:rPr>
              <w:instrText xml:space="preserve"> REF _Ref26892552 \r \h </w:instrText>
            </w:r>
            <w:r w:rsidR="00CB6F9F">
              <w:rPr>
                <w:bCs w:val="0"/>
              </w:rPr>
            </w:r>
            <w:r w:rsidR="00CB6F9F">
              <w:rPr>
                <w:bCs w:val="0"/>
              </w:rPr>
              <w:fldChar w:fldCharType="separate"/>
            </w:r>
            <w:r w:rsidR="00CB6F9F">
              <w:rPr>
                <w:bCs w:val="0"/>
              </w:rPr>
              <w:t>8</w:t>
            </w:r>
            <w:r w:rsidR="00CB6F9F">
              <w:rPr>
                <w:bCs w:val="0"/>
              </w:rPr>
              <w:fldChar w:fldCharType="end"/>
            </w:r>
            <w:r w:rsidR="00CB6F9F">
              <w:rPr>
                <w:bCs w:val="0"/>
              </w:rPr>
              <w:t xml:space="preserve">, </w:t>
            </w:r>
            <w:r w:rsidR="00CB6F9F">
              <w:rPr>
                <w:bCs w:val="0"/>
              </w:rPr>
              <w:fldChar w:fldCharType="begin"/>
            </w:r>
            <w:r w:rsidR="00CB6F9F">
              <w:rPr>
                <w:bCs w:val="0"/>
              </w:rPr>
              <w:instrText xml:space="preserve"> REF _Ref26892564 \r \h </w:instrText>
            </w:r>
            <w:r w:rsidR="00CB6F9F">
              <w:rPr>
                <w:bCs w:val="0"/>
              </w:rPr>
            </w:r>
            <w:r w:rsidR="00CB6F9F">
              <w:rPr>
                <w:bCs w:val="0"/>
              </w:rPr>
              <w:fldChar w:fldCharType="separate"/>
            </w:r>
            <w:r w:rsidR="00CB6F9F">
              <w:rPr>
                <w:bCs w:val="0"/>
              </w:rPr>
              <w:t>9</w:t>
            </w:r>
            <w:r w:rsidR="00CB6F9F">
              <w:rPr>
                <w:bCs w:val="0"/>
              </w:rPr>
              <w:fldChar w:fldCharType="end"/>
            </w:r>
            <w:r w:rsidR="00CB6F9F">
              <w:rPr>
                <w:bCs w:val="0"/>
              </w:rPr>
              <w:t xml:space="preserve">, </w:t>
            </w:r>
            <w:r>
              <w:rPr>
                <w:bCs w:val="0"/>
              </w:rPr>
              <w:fldChar w:fldCharType="begin"/>
            </w:r>
            <w:r>
              <w:rPr>
                <w:bCs w:val="0"/>
              </w:rPr>
              <w:instrText xml:space="preserve"> REF _Ref26892456 \r \h </w:instrText>
            </w:r>
            <w:r>
              <w:rPr>
                <w:bCs w:val="0"/>
              </w:rPr>
            </w:r>
            <w:r>
              <w:rPr>
                <w:bCs w:val="0"/>
              </w:rPr>
              <w:fldChar w:fldCharType="separate"/>
            </w:r>
            <w:r>
              <w:rPr>
                <w:bCs w:val="0"/>
              </w:rPr>
              <w:t>11</w:t>
            </w:r>
            <w:r>
              <w:rPr>
                <w:bCs w:val="0"/>
              </w:rPr>
              <w:fldChar w:fldCharType="end"/>
            </w:r>
            <w:r>
              <w:rPr>
                <w:bCs w:val="0"/>
              </w:rPr>
              <w:t>,</w:t>
            </w:r>
            <w:r w:rsidR="00CB6F9F">
              <w:rPr>
                <w:bCs w:val="0"/>
              </w:rPr>
              <w:t xml:space="preserve"> </w:t>
            </w:r>
            <w:r w:rsidR="00CB6F9F">
              <w:rPr>
                <w:bCs w:val="0"/>
              </w:rPr>
              <w:fldChar w:fldCharType="begin"/>
            </w:r>
            <w:r w:rsidR="00CB6F9F">
              <w:rPr>
                <w:bCs w:val="0"/>
              </w:rPr>
              <w:instrText xml:space="preserve"> REF _Ref26892579 \r \h </w:instrText>
            </w:r>
            <w:r w:rsidR="00CB6F9F">
              <w:rPr>
                <w:bCs w:val="0"/>
              </w:rPr>
            </w:r>
            <w:r w:rsidR="00CB6F9F">
              <w:rPr>
                <w:bCs w:val="0"/>
              </w:rPr>
              <w:fldChar w:fldCharType="separate"/>
            </w:r>
            <w:r w:rsidR="00CB6F9F">
              <w:rPr>
                <w:bCs w:val="0"/>
              </w:rPr>
              <w:t>12</w:t>
            </w:r>
            <w:r w:rsidR="00CB6F9F">
              <w:rPr>
                <w:bCs w:val="0"/>
              </w:rPr>
              <w:fldChar w:fldCharType="end"/>
            </w:r>
            <w:r>
              <w:rPr>
                <w:bCs w:val="0"/>
              </w:rPr>
              <w:t xml:space="preserve"> </w:t>
            </w:r>
            <w:r>
              <w:rPr>
                <w:bCs w:val="0"/>
              </w:rPr>
              <w:fldChar w:fldCharType="begin"/>
            </w:r>
            <w:r>
              <w:rPr>
                <w:bCs w:val="0"/>
              </w:rPr>
              <w:instrText xml:space="preserve"> REF _Ref26892459 \r \h </w:instrText>
            </w:r>
            <w:r>
              <w:rPr>
                <w:bCs w:val="0"/>
              </w:rPr>
            </w:r>
            <w:r>
              <w:rPr>
                <w:bCs w:val="0"/>
              </w:rPr>
              <w:fldChar w:fldCharType="separate"/>
            </w:r>
            <w:r>
              <w:rPr>
                <w:bCs w:val="0"/>
              </w:rPr>
              <w:t>13</w:t>
            </w:r>
            <w:r>
              <w:rPr>
                <w:bCs w:val="0"/>
              </w:rPr>
              <w:fldChar w:fldCharType="end"/>
            </w:r>
            <w:r>
              <w:rPr>
                <w:bCs w:val="0"/>
              </w:rPr>
              <w:t xml:space="preserve">, </w:t>
            </w:r>
            <w:r>
              <w:rPr>
                <w:bCs w:val="0"/>
              </w:rPr>
              <w:fldChar w:fldCharType="begin"/>
            </w:r>
            <w:r>
              <w:rPr>
                <w:bCs w:val="0"/>
              </w:rPr>
              <w:instrText xml:space="preserve"> REF _Ref26892460 \r \h </w:instrText>
            </w:r>
            <w:r>
              <w:rPr>
                <w:bCs w:val="0"/>
              </w:rPr>
            </w:r>
            <w:r>
              <w:rPr>
                <w:bCs w:val="0"/>
              </w:rPr>
              <w:fldChar w:fldCharType="separate"/>
            </w:r>
            <w:r>
              <w:rPr>
                <w:bCs w:val="0"/>
              </w:rPr>
              <w:t>14</w:t>
            </w:r>
            <w:r>
              <w:rPr>
                <w:bCs w:val="0"/>
              </w:rPr>
              <w:fldChar w:fldCharType="end"/>
            </w:r>
            <w:r>
              <w:rPr>
                <w:bCs w:val="0"/>
              </w:rPr>
              <w:t>,</w:t>
            </w:r>
            <w:r>
              <w:rPr>
                <w:bCs w:val="0"/>
              </w:rPr>
              <w:fldChar w:fldCharType="begin"/>
            </w:r>
            <w:r>
              <w:rPr>
                <w:bCs w:val="0"/>
              </w:rPr>
              <w:instrText xml:space="preserve"> REF _Ref26892462 \r \h </w:instrText>
            </w:r>
            <w:r>
              <w:rPr>
                <w:bCs w:val="0"/>
              </w:rPr>
            </w:r>
            <w:r>
              <w:rPr>
                <w:bCs w:val="0"/>
              </w:rPr>
              <w:fldChar w:fldCharType="separate"/>
            </w:r>
            <w:r>
              <w:rPr>
                <w:bCs w:val="0"/>
              </w:rPr>
              <w:t>15</w:t>
            </w:r>
            <w:r>
              <w:rPr>
                <w:bCs w:val="0"/>
              </w:rPr>
              <w:fldChar w:fldCharType="end"/>
            </w:r>
          </w:p>
          <w:p w14:paraId="2C92C640" w14:textId="77777777" w:rsidR="00AB5579" w:rsidRPr="00422FD2" w:rsidRDefault="00AB5579" w:rsidP="00D36F4C">
            <w:pPr>
              <w:pStyle w:val="phtablecellleft"/>
              <w:jc w:val="left"/>
              <w:rPr>
                <w:bCs w:val="0"/>
              </w:rPr>
            </w:pPr>
            <w:r>
              <w:rPr>
                <w:bCs w:val="0"/>
              </w:rPr>
              <w:t>Заменила</w:t>
            </w:r>
            <w:r w:rsidR="008A77A9">
              <w:rPr>
                <w:bCs w:val="0"/>
              </w:rPr>
              <w:t xml:space="preserve">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_Ref25326762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4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_Ref25326943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6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_Ref25824042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7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_Ref25824059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 w:rsidRPr="0076128B">
              <w:t>Р</w:t>
            </w:r>
            <w:r w:rsidR="008A77A9">
              <w:t>исунок </w:t>
            </w:r>
            <w:r w:rsidR="008A77A9">
              <w:rPr>
                <w:noProof/>
              </w:rPr>
              <w:t>8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_Ref25824822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11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_Ref25825144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13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_Ref25327258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14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_Ref25826465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15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_Ref25826856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16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_Ref25829660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17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_Ref25830135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20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_Ref26892810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21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_Ref25831143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22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_Ref26890448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24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_Ref25831981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25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_Ref25832470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28</w:t>
            </w:r>
            <w:r w:rsidR="008A77A9">
              <w:rPr>
                <w:bCs w:val="0"/>
              </w:rPr>
              <w:fldChar w:fldCharType="end"/>
            </w:r>
            <w:r w:rsidR="008A77A9">
              <w:rPr>
                <w:bCs w:val="0"/>
              </w:rPr>
              <w:t xml:space="preserve">, </w:t>
            </w:r>
            <w:r w:rsidR="008A77A9">
              <w:rPr>
                <w:bCs w:val="0"/>
              </w:rPr>
              <w:fldChar w:fldCharType="begin"/>
            </w:r>
            <w:r w:rsidR="008A77A9">
              <w:rPr>
                <w:bCs w:val="0"/>
              </w:rPr>
              <w:instrText xml:space="preserve"> REF _Ref25833001 \h </w:instrText>
            </w:r>
            <w:r w:rsidR="008A77A9">
              <w:rPr>
                <w:bCs w:val="0"/>
              </w:rPr>
            </w:r>
            <w:r w:rsidR="008A77A9">
              <w:rPr>
                <w:bCs w:val="0"/>
              </w:rPr>
              <w:fldChar w:fldCharType="separate"/>
            </w:r>
            <w:r w:rsidR="008A77A9">
              <w:t>Рисунок </w:t>
            </w:r>
            <w:r w:rsidR="008A77A9">
              <w:rPr>
                <w:noProof/>
              </w:rPr>
              <w:t>29</w:t>
            </w:r>
            <w:r w:rsidR="008A77A9">
              <w:rPr>
                <w:bCs w:val="0"/>
              </w:rPr>
              <w:fldChar w:fldCharType="end"/>
            </w:r>
          </w:p>
        </w:tc>
      </w:tr>
      <w:tr w:rsidR="008A77A9" w:rsidRPr="00872F47" w14:paraId="2B2C1F37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B44A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6B33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681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BE7A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3D27C9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628ABF27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489C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7B6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6253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F06F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528379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25985CEC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214B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E2A31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5BAA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55A3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C40FA1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226D93A0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7D82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D1C6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61D5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1E78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F9F42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271BD36D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2323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D088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AA9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B9F1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A74C02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4F0FC574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C93F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6F1E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CE3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87EB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F012D9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3D91FEBB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DCF1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E650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5FF5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0C20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A20477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4DA10A17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19F0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C309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089C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286E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E6E30B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5E1BEAD7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002E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A6CD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C1E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233E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C2CC14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10A012BA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1032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430D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0315A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0530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DDE4D2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7F982976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818"/>
        </w:trPr>
        <w:tc>
          <w:tcPr>
            <w:tcW w:w="5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1327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B81B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9DBA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D211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7CCC9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  <w:tr w:rsidR="008A77A9" w:rsidRPr="00872F47" w14:paraId="16D71394" w14:textId="77777777" w:rsidTr="00DF25F8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634"/>
        </w:trPr>
        <w:tc>
          <w:tcPr>
            <w:tcW w:w="507" w:type="pct"/>
            <w:tcBorders>
              <w:top w:val="single" w:sz="4" w:space="0" w:color="auto"/>
              <w:right w:val="single" w:sz="4" w:space="0" w:color="auto"/>
            </w:tcBorders>
          </w:tcPr>
          <w:p w14:paraId="0B7B8A08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6B199E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C28B88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6F9EAC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</w:tcBorders>
          </w:tcPr>
          <w:p w14:paraId="7F270426" w14:textId="77777777" w:rsidR="00D36F4C" w:rsidRPr="00872F47" w:rsidRDefault="00D36F4C" w:rsidP="00940E72">
            <w:pPr>
              <w:pStyle w:val="phtablecellleft"/>
              <w:rPr>
                <w:bCs w:val="0"/>
                <w:sz w:val="24"/>
              </w:rPr>
            </w:pPr>
          </w:p>
        </w:tc>
      </w:tr>
    </w:tbl>
    <w:p w14:paraId="5416CC49" w14:textId="77777777" w:rsidR="00BB577D" w:rsidRDefault="00BB577D" w:rsidP="00D36F4C">
      <w:pPr>
        <w:pStyle w:val="phnormal"/>
        <w:ind w:firstLine="0"/>
      </w:pPr>
    </w:p>
    <w:sectPr w:rsidR="00BB577D" w:rsidSect="00092B1A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1" w:author="Екатерина Мальцева" w:date="2019-11-28T08:32:00Z" w:initials="ЕМ">
    <w:p w14:paraId="5D31A014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22" w:author="Екатерина Мальцева" w:date="2019-11-28T08:33:00Z" w:initials="ЕМ">
    <w:p w14:paraId="53D71919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23" w:author="Екатерина Мальцева" w:date="2019-11-28T08:32:00Z" w:initials="ЕМ">
    <w:p w14:paraId="7DEABB41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26" w:author="Екатерина Мальцева" w:date="2019-11-28T08:37:00Z" w:initials="ЕМ">
    <w:p w14:paraId="311EB163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32" w:author="Екатерина Мальцева" w:date="2019-11-28T10:47:00Z" w:initials="ЕМ">
    <w:p w14:paraId="0187F7B6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34" w:author="Екатерина Мальцева" w:date="2019-11-28T09:02:00Z" w:initials="ЕМ">
    <w:p w14:paraId="5836C54D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44" w:author="Екатерина Мальцева" w:date="2019-11-28T09:12:00Z" w:initials="ЕМ">
    <w:p w14:paraId="483C000D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49" w:author="Екатерина Мальцева" w:date="2019-11-28T09:20:00Z" w:initials="ЕМ">
    <w:p w14:paraId="40DAD94D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50" w:author="Екатерина Мальцева" w:date="2019-11-28T09:28:00Z" w:initials="ЕМ">
    <w:p w14:paraId="26CF2C00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52" w:author="Екатерина Мальцева" w:date="2019-11-28T09:56:00Z" w:initials="ЕМ">
    <w:p w14:paraId="74D7CB59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60" w:author="Екатерина Мальцева" w:date="2019-11-28T09:40:00Z" w:initials="ЕМ">
    <w:p w14:paraId="15A0FCE3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64" w:author="Екатерина Мальцева" w:date="2019-11-28T09:58:00Z" w:initials="ЕМ">
    <w:p w14:paraId="5C124523" w14:textId="77777777" w:rsidR="00163806" w:rsidRDefault="00163806" w:rsidP="007E6951">
      <w:pPr>
        <w:pStyle w:val="affa"/>
      </w:pPr>
      <w:r>
        <w:rPr>
          <w:rStyle w:val="aff9"/>
        </w:rPr>
        <w:annotationRef/>
      </w:r>
    </w:p>
  </w:comment>
  <w:comment w:id="65" w:author="Екатерина Мальцева" w:date="2019-11-28T09:55:00Z" w:initials="ЕМ">
    <w:p w14:paraId="43F34427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68" w:author="Екатерина Мальцева" w:date="2019-11-28T10:29:00Z" w:initials="ЕМ">
    <w:p w14:paraId="668A7058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70" w:author="Екатерина Мальцева" w:date="2019-11-28T10:42:00Z" w:initials="ЕМ">
    <w:p w14:paraId="6804DA8D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72" w:author="Екатерина Мальцева" w:date="2019-11-28T10:42:00Z" w:initials="ЕМ">
    <w:p w14:paraId="1D41335C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82" w:author="Екатерина Мальцева" w:date="2019-11-28T10:44:00Z" w:initials="ЕМ">
    <w:p w14:paraId="695C059E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83" w:author="Екатерина Мальцева" w:date="2019-11-28T10:52:00Z" w:initials="ЕМ">
    <w:p w14:paraId="0A507D41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97" w:author="Екатерина Мальцева" w:date="2019-11-28T11:08:00Z" w:initials="ЕМ">
    <w:p w14:paraId="4CE1EDF2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101" w:author="Екатерина Мальцева" w:date="2019-11-29T09:52:00Z" w:initials="ЕМ">
    <w:p w14:paraId="127233C2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107" w:author="Екатерина Мальцева" w:date="2019-11-29T09:51:00Z" w:initials="ЕМ">
    <w:p w14:paraId="423860F5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111" w:author="Екатерина Мальцева" w:date="2019-11-29T09:51:00Z" w:initials="ЕМ">
    <w:p w14:paraId="07EC7BC9" w14:textId="77777777" w:rsidR="00163806" w:rsidRDefault="00163806">
      <w:pPr>
        <w:pStyle w:val="affa"/>
      </w:pPr>
      <w:r>
        <w:rPr>
          <w:rStyle w:val="aff9"/>
        </w:rPr>
        <w:annotationRef/>
      </w:r>
      <w:r>
        <w:t>Приложить актуальный скриншот</w:t>
      </w:r>
    </w:p>
  </w:comment>
  <w:comment w:id="112" w:author="Екатерина Мальцева" w:date="2019-11-29T09:54:00Z" w:initials="ЕМ">
    <w:p w14:paraId="16558D43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116" w:author="Екатерина Мальцева" w:date="2019-11-29T10:20:00Z" w:initials="ЕМ">
    <w:p w14:paraId="6B190281" w14:textId="77777777" w:rsidR="00163806" w:rsidRDefault="00163806">
      <w:pPr>
        <w:pStyle w:val="affa"/>
      </w:pPr>
      <w:r>
        <w:rPr>
          <w:rStyle w:val="aff9"/>
        </w:rPr>
        <w:annotationRef/>
      </w:r>
    </w:p>
  </w:comment>
  <w:comment w:id="138" w:author="Екатерина Мальцева" w:date="2019-12-10T13:44:00Z" w:initials="ЕМ">
    <w:p w14:paraId="3981ED6C" w14:textId="77777777" w:rsidR="00163806" w:rsidRDefault="00163806">
      <w:pPr>
        <w:pStyle w:val="affa"/>
      </w:pPr>
      <w:r>
        <w:rPr>
          <w:rStyle w:val="aff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31A014" w15:done="0"/>
  <w15:commentEx w15:paraId="53D71919" w15:done="0"/>
  <w15:commentEx w15:paraId="7DEABB41" w15:done="0"/>
  <w15:commentEx w15:paraId="311EB163" w15:done="0"/>
  <w15:commentEx w15:paraId="0187F7B6" w15:done="0"/>
  <w15:commentEx w15:paraId="5836C54D" w15:done="0"/>
  <w15:commentEx w15:paraId="483C000D" w15:done="0"/>
  <w15:commentEx w15:paraId="40DAD94D" w15:done="0"/>
  <w15:commentEx w15:paraId="26CF2C00" w15:done="0"/>
  <w15:commentEx w15:paraId="74D7CB59" w15:done="0"/>
  <w15:commentEx w15:paraId="15A0FCE3" w15:done="0"/>
  <w15:commentEx w15:paraId="5C124523" w15:done="0"/>
  <w15:commentEx w15:paraId="43F34427" w15:done="0"/>
  <w15:commentEx w15:paraId="668A7058" w15:done="0"/>
  <w15:commentEx w15:paraId="6804DA8D" w15:done="0"/>
  <w15:commentEx w15:paraId="1D41335C" w15:done="0"/>
  <w15:commentEx w15:paraId="695C059E" w15:done="0"/>
  <w15:commentEx w15:paraId="0A507D41" w15:done="0"/>
  <w15:commentEx w15:paraId="4CE1EDF2" w15:done="0"/>
  <w15:commentEx w15:paraId="127233C2" w15:done="0"/>
  <w15:commentEx w15:paraId="423860F5" w15:done="0"/>
  <w15:commentEx w15:paraId="07EC7BC9" w15:done="0"/>
  <w15:commentEx w15:paraId="16558D43" w15:done="0"/>
  <w15:commentEx w15:paraId="6B190281" w15:done="0"/>
  <w15:commentEx w15:paraId="3981ED6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43479" w14:textId="77777777" w:rsidR="00876A7D" w:rsidRDefault="00876A7D" w:rsidP="00606F86">
      <w:pPr>
        <w:spacing w:after="0" w:line="240" w:lineRule="auto"/>
      </w:pPr>
      <w:r>
        <w:separator/>
      </w:r>
    </w:p>
  </w:endnote>
  <w:endnote w:type="continuationSeparator" w:id="0">
    <w:p w14:paraId="5878AE48" w14:textId="77777777" w:rsidR="00876A7D" w:rsidRDefault="00876A7D" w:rsidP="0060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2133560"/>
      <w:docPartObj>
        <w:docPartGallery w:val="Page Numbers (Bottom of Page)"/>
        <w:docPartUnique/>
      </w:docPartObj>
    </w:sdtPr>
    <w:sdtEndPr/>
    <w:sdtContent>
      <w:p w14:paraId="07091915" w14:textId="594486AD" w:rsidR="00163806" w:rsidRDefault="00163806" w:rsidP="000C614C">
        <w:pPr>
          <w:pStyle w:val="af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1E1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036330"/>
      <w:docPartObj>
        <w:docPartGallery w:val="Page Numbers (Bottom of Page)"/>
        <w:docPartUnique/>
      </w:docPartObj>
    </w:sdtPr>
    <w:sdtEndPr/>
    <w:sdtContent>
      <w:p w14:paraId="52325B0C" w14:textId="77777777" w:rsidR="00163806" w:rsidRDefault="00D37DAC" w:rsidP="00A97879">
        <w:pPr>
          <w:pStyle w:val="phtitlepagedocpart"/>
        </w:pPr>
        <w:r>
          <w:t xml:space="preserve">Казань </w:t>
        </w:r>
        <w:r w:rsidR="00A97879">
          <w:t>2019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E4EC0" w14:textId="77777777" w:rsidR="00876A7D" w:rsidRDefault="00876A7D" w:rsidP="00606F86">
      <w:pPr>
        <w:spacing w:after="0" w:line="240" w:lineRule="auto"/>
      </w:pPr>
      <w:r>
        <w:separator/>
      </w:r>
    </w:p>
  </w:footnote>
  <w:footnote w:type="continuationSeparator" w:id="0">
    <w:p w14:paraId="5609DD1D" w14:textId="77777777" w:rsidR="00876A7D" w:rsidRDefault="00876A7D" w:rsidP="00606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4980E" w14:textId="77777777" w:rsidR="00B77785" w:rsidRDefault="00B77785" w:rsidP="00B77785">
    <w:pPr>
      <w:pStyle w:val="afd"/>
    </w:pPr>
    <w:r w:rsidRPr="006F67BB">
      <w:rPr>
        <w:b/>
      </w:rPr>
      <w:t>АО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3CDC"/>
    <w:multiLevelType w:val="hybridMultilevel"/>
    <w:tmpl w:val="90CC66B0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416327B0"/>
    <w:multiLevelType w:val="hybridMultilevel"/>
    <w:tmpl w:val="BB4C0A76"/>
    <w:lvl w:ilvl="0" w:tplc="EE88916C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>
    <w:nsid w:val="52A83BC4"/>
    <w:multiLevelType w:val="multilevel"/>
    <w:tmpl w:val="DF8697A0"/>
    <w:numStyleLink w:val="phadditiontitle"/>
  </w:abstractNum>
  <w:abstractNum w:abstractNumId="9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59FF4345"/>
    <w:multiLevelType w:val="hybridMultilevel"/>
    <w:tmpl w:val="D980A526"/>
    <w:lvl w:ilvl="0" w:tplc="8C32F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012FC2"/>
    <w:multiLevelType w:val="multilevel"/>
    <w:tmpl w:val="869A37C2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3">
    <w:nsid w:val="75161AFA"/>
    <w:multiLevelType w:val="multilevel"/>
    <w:tmpl w:val="0C404C92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D53294D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5">
    <w:abstractNumId w:val="11"/>
  </w:num>
  <w:num w:numId="6">
    <w:abstractNumId w:val="13"/>
  </w:num>
  <w:num w:numId="7">
    <w:abstractNumId w:val="1"/>
  </w:num>
  <w:num w:numId="8">
    <w:abstractNumId w:val="12"/>
  </w:num>
  <w:num w:numId="9">
    <w:abstractNumId w:val="3"/>
  </w:num>
  <w:num w:numId="10">
    <w:abstractNumId w:val="4"/>
  </w:num>
  <w:num w:numId="11">
    <w:abstractNumId w:val="2"/>
  </w:num>
  <w:num w:numId="12">
    <w:abstractNumId w:val="9"/>
  </w:num>
  <w:num w:numId="13">
    <w:abstractNumId w:val="6"/>
  </w:num>
  <w:num w:numId="14">
    <w:abstractNumId w:val="8"/>
  </w:num>
  <w:num w:numId="15">
    <w:abstractNumId w:val="7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AD"/>
    <w:rsid w:val="000035B2"/>
    <w:rsid w:val="00003FA5"/>
    <w:rsid w:val="000067D1"/>
    <w:rsid w:val="00007E94"/>
    <w:rsid w:val="00011E8A"/>
    <w:rsid w:val="00014241"/>
    <w:rsid w:val="00020FCB"/>
    <w:rsid w:val="00020FD0"/>
    <w:rsid w:val="0002103C"/>
    <w:rsid w:val="00021605"/>
    <w:rsid w:val="00027635"/>
    <w:rsid w:val="00032B0B"/>
    <w:rsid w:val="00034196"/>
    <w:rsid w:val="00034BC6"/>
    <w:rsid w:val="00034D40"/>
    <w:rsid w:val="0003513C"/>
    <w:rsid w:val="0003539F"/>
    <w:rsid w:val="00037CD9"/>
    <w:rsid w:val="000423CA"/>
    <w:rsid w:val="00042A51"/>
    <w:rsid w:val="00045D38"/>
    <w:rsid w:val="00051F5A"/>
    <w:rsid w:val="000522B8"/>
    <w:rsid w:val="000529C0"/>
    <w:rsid w:val="0005356B"/>
    <w:rsid w:val="000571AE"/>
    <w:rsid w:val="0006164B"/>
    <w:rsid w:val="00066AEF"/>
    <w:rsid w:val="000720A2"/>
    <w:rsid w:val="00076719"/>
    <w:rsid w:val="00080BB4"/>
    <w:rsid w:val="00083C72"/>
    <w:rsid w:val="00084F9A"/>
    <w:rsid w:val="000860FA"/>
    <w:rsid w:val="00092B1A"/>
    <w:rsid w:val="00094243"/>
    <w:rsid w:val="00097609"/>
    <w:rsid w:val="000A1186"/>
    <w:rsid w:val="000A7230"/>
    <w:rsid w:val="000B56A9"/>
    <w:rsid w:val="000C0937"/>
    <w:rsid w:val="000C0E0A"/>
    <w:rsid w:val="000C378F"/>
    <w:rsid w:val="000C614C"/>
    <w:rsid w:val="000E01DB"/>
    <w:rsid w:val="000E2552"/>
    <w:rsid w:val="000E46CC"/>
    <w:rsid w:val="000E5FD9"/>
    <w:rsid w:val="000F0927"/>
    <w:rsid w:val="000F5614"/>
    <w:rsid w:val="001003CC"/>
    <w:rsid w:val="001008C0"/>
    <w:rsid w:val="00100F71"/>
    <w:rsid w:val="00102FED"/>
    <w:rsid w:val="00103629"/>
    <w:rsid w:val="00104DE1"/>
    <w:rsid w:val="001113DD"/>
    <w:rsid w:val="00121509"/>
    <w:rsid w:val="00122995"/>
    <w:rsid w:val="00124664"/>
    <w:rsid w:val="00124FF4"/>
    <w:rsid w:val="00125C40"/>
    <w:rsid w:val="00131DAC"/>
    <w:rsid w:val="001321DB"/>
    <w:rsid w:val="00132411"/>
    <w:rsid w:val="001324AC"/>
    <w:rsid w:val="00133424"/>
    <w:rsid w:val="00137BBD"/>
    <w:rsid w:val="001404EC"/>
    <w:rsid w:val="00140FA3"/>
    <w:rsid w:val="001415D2"/>
    <w:rsid w:val="00142D9E"/>
    <w:rsid w:val="001430A8"/>
    <w:rsid w:val="001430DE"/>
    <w:rsid w:val="00143D37"/>
    <w:rsid w:val="001443AE"/>
    <w:rsid w:val="00151801"/>
    <w:rsid w:val="0015396A"/>
    <w:rsid w:val="00155657"/>
    <w:rsid w:val="00155ED6"/>
    <w:rsid w:val="00163806"/>
    <w:rsid w:val="00163B35"/>
    <w:rsid w:val="0016517F"/>
    <w:rsid w:val="0017018D"/>
    <w:rsid w:val="0018031C"/>
    <w:rsid w:val="00190938"/>
    <w:rsid w:val="00197E70"/>
    <w:rsid w:val="001A40C2"/>
    <w:rsid w:val="001A5CD8"/>
    <w:rsid w:val="001A6130"/>
    <w:rsid w:val="001A6E77"/>
    <w:rsid w:val="001B0924"/>
    <w:rsid w:val="001B096E"/>
    <w:rsid w:val="001B3810"/>
    <w:rsid w:val="001C061D"/>
    <w:rsid w:val="001C0759"/>
    <w:rsid w:val="001C4F44"/>
    <w:rsid w:val="001D0070"/>
    <w:rsid w:val="001D3801"/>
    <w:rsid w:val="001D4F2B"/>
    <w:rsid w:val="001D5CC5"/>
    <w:rsid w:val="001D5E94"/>
    <w:rsid w:val="001E0E5F"/>
    <w:rsid w:val="001E3336"/>
    <w:rsid w:val="001E3E85"/>
    <w:rsid w:val="001F2765"/>
    <w:rsid w:val="00200772"/>
    <w:rsid w:val="002048FE"/>
    <w:rsid w:val="0020600C"/>
    <w:rsid w:val="00211586"/>
    <w:rsid w:val="00211852"/>
    <w:rsid w:val="00211991"/>
    <w:rsid w:val="00212ABC"/>
    <w:rsid w:val="0021588B"/>
    <w:rsid w:val="00217561"/>
    <w:rsid w:val="00220E23"/>
    <w:rsid w:val="00223159"/>
    <w:rsid w:val="00227FE6"/>
    <w:rsid w:val="00231C82"/>
    <w:rsid w:val="00231D6E"/>
    <w:rsid w:val="00234FF0"/>
    <w:rsid w:val="00235D13"/>
    <w:rsid w:val="00243393"/>
    <w:rsid w:val="0024567C"/>
    <w:rsid w:val="00245F8B"/>
    <w:rsid w:val="00247FA7"/>
    <w:rsid w:val="002516A0"/>
    <w:rsid w:val="00252439"/>
    <w:rsid w:val="00257839"/>
    <w:rsid w:val="00272282"/>
    <w:rsid w:val="00280EB0"/>
    <w:rsid w:val="002852C6"/>
    <w:rsid w:val="0029789A"/>
    <w:rsid w:val="002A26CC"/>
    <w:rsid w:val="002A2D14"/>
    <w:rsid w:val="002B494C"/>
    <w:rsid w:val="002B5DEE"/>
    <w:rsid w:val="002C7D0B"/>
    <w:rsid w:val="002E1F4E"/>
    <w:rsid w:val="002E1F90"/>
    <w:rsid w:val="002E3F3B"/>
    <w:rsid w:val="002F3C6F"/>
    <w:rsid w:val="002F5C21"/>
    <w:rsid w:val="002F77C8"/>
    <w:rsid w:val="003061D8"/>
    <w:rsid w:val="00312D82"/>
    <w:rsid w:val="00317A71"/>
    <w:rsid w:val="00317F09"/>
    <w:rsid w:val="003231FC"/>
    <w:rsid w:val="003248A8"/>
    <w:rsid w:val="00325561"/>
    <w:rsid w:val="00331B84"/>
    <w:rsid w:val="00333B53"/>
    <w:rsid w:val="003377C0"/>
    <w:rsid w:val="003434DC"/>
    <w:rsid w:val="00344318"/>
    <w:rsid w:val="00344BC8"/>
    <w:rsid w:val="00351234"/>
    <w:rsid w:val="00351908"/>
    <w:rsid w:val="00357A73"/>
    <w:rsid w:val="00357AB1"/>
    <w:rsid w:val="00360ACC"/>
    <w:rsid w:val="00370604"/>
    <w:rsid w:val="00372C1F"/>
    <w:rsid w:val="00374067"/>
    <w:rsid w:val="00376EC8"/>
    <w:rsid w:val="0037750D"/>
    <w:rsid w:val="0038188D"/>
    <w:rsid w:val="00382508"/>
    <w:rsid w:val="00382E34"/>
    <w:rsid w:val="003831B2"/>
    <w:rsid w:val="003843CD"/>
    <w:rsid w:val="003872CD"/>
    <w:rsid w:val="00392E12"/>
    <w:rsid w:val="003A0CFF"/>
    <w:rsid w:val="003A208F"/>
    <w:rsid w:val="003B3A49"/>
    <w:rsid w:val="003B3EE5"/>
    <w:rsid w:val="003B50D6"/>
    <w:rsid w:val="003C6C14"/>
    <w:rsid w:val="003D25E5"/>
    <w:rsid w:val="003D4071"/>
    <w:rsid w:val="003D5ACA"/>
    <w:rsid w:val="003D5DCA"/>
    <w:rsid w:val="003D7ED7"/>
    <w:rsid w:val="003E3CED"/>
    <w:rsid w:val="003E4657"/>
    <w:rsid w:val="003E76FB"/>
    <w:rsid w:val="003F347D"/>
    <w:rsid w:val="003F634A"/>
    <w:rsid w:val="004011BA"/>
    <w:rsid w:val="0040161A"/>
    <w:rsid w:val="00402DA5"/>
    <w:rsid w:val="0040539C"/>
    <w:rsid w:val="00413C33"/>
    <w:rsid w:val="004176AD"/>
    <w:rsid w:val="00421CE2"/>
    <w:rsid w:val="004221F0"/>
    <w:rsid w:val="00423218"/>
    <w:rsid w:val="00427AC6"/>
    <w:rsid w:val="00432825"/>
    <w:rsid w:val="004335E0"/>
    <w:rsid w:val="00434AC2"/>
    <w:rsid w:val="0044477A"/>
    <w:rsid w:val="00444BCF"/>
    <w:rsid w:val="00444E44"/>
    <w:rsid w:val="00445EA4"/>
    <w:rsid w:val="00446F47"/>
    <w:rsid w:val="004510B8"/>
    <w:rsid w:val="00451F98"/>
    <w:rsid w:val="00455281"/>
    <w:rsid w:val="00455C2A"/>
    <w:rsid w:val="00456B97"/>
    <w:rsid w:val="00462065"/>
    <w:rsid w:val="004666D8"/>
    <w:rsid w:val="00471B46"/>
    <w:rsid w:val="004725D1"/>
    <w:rsid w:val="004733E6"/>
    <w:rsid w:val="004749CF"/>
    <w:rsid w:val="0048126A"/>
    <w:rsid w:val="00483845"/>
    <w:rsid w:val="00485107"/>
    <w:rsid w:val="00485B41"/>
    <w:rsid w:val="0048711B"/>
    <w:rsid w:val="00487D1D"/>
    <w:rsid w:val="004908D9"/>
    <w:rsid w:val="00490A30"/>
    <w:rsid w:val="004924BB"/>
    <w:rsid w:val="00492528"/>
    <w:rsid w:val="00493141"/>
    <w:rsid w:val="0049441B"/>
    <w:rsid w:val="004A0F27"/>
    <w:rsid w:val="004A2031"/>
    <w:rsid w:val="004A3649"/>
    <w:rsid w:val="004A6C0F"/>
    <w:rsid w:val="004C4569"/>
    <w:rsid w:val="004C56AE"/>
    <w:rsid w:val="004C76D2"/>
    <w:rsid w:val="004D3CCA"/>
    <w:rsid w:val="004D7665"/>
    <w:rsid w:val="004E1F4B"/>
    <w:rsid w:val="004E57AC"/>
    <w:rsid w:val="004F0796"/>
    <w:rsid w:val="004F2ADF"/>
    <w:rsid w:val="004F7357"/>
    <w:rsid w:val="005032D3"/>
    <w:rsid w:val="00503874"/>
    <w:rsid w:val="0051068C"/>
    <w:rsid w:val="00510AD8"/>
    <w:rsid w:val="00510B97"/>
    <w:rsid w:val="005124DF"/>
    <w:rsid w:val="005201EC"/>
    <w:rsid w:val="00520491"/>
    <w:rsid w:val="00521B44"/>
    <w:rsid w:val="00522766"/>
    <w:rsid w:val="00522FE7"/>
    <w:rsid w:val="005278B1"/>
    <w:rsid w:val="00531A95"/>
    <w:rsid w:val="00536C80"/>
    <w:rsid w:val="0053776C"/>
    <w:rsid w:val="0054185C"/>
    <w:rsid w:val="00553714"/>
    <w:rsid w:val="00554888"/>
    <w:rsid w:val="005554CC"/>
    <w:rsid w:val="00555C4E"/>
    <w:rsid w:val="005619EF"/>
    <w:rsid w:val="005644AE"/>
    <w:rsid w:val="005645F1"/>
    <w:rsid w:val="00570E0F"/>
    <w:rsid w:val="00574709"/>
    <w:rsid w:val="005757CB"/>
    <w:rsid w:val="005758AD"/>
    <w:rsid w:val="00580BD9"/>
    <w:rsid w:val="0058404E"/>
    <w:rsid w:val="0058790E"/>
    <w:rsid w:val="00592121"/>
    <w:rsid w:val="005942B8"/>
    <w:rsid w:val="005951C3"/>
    <w:rsid w:val="005952E0"/>
    <w:rsid w:val="005A4BC9"/>
    <w:rsid w:val="005A4DA9"/>
    <w:rsid w:val="005A694F"/>
    <w:rsid w:val="005A6DCC"/>
    <w:rsid w:val="005C43B5"/>
    <w:rsid w:val="005C6575"/>
    <w:rsid w:val="005D23F9"/>
    <w:rsid w:val="005D324C"/>
    <w:rsid w:val="005D3647"/>
    <w:rsid w:val="005D4482"/>
    <w:rsid w:val="005D466E"/>
    <w:rsid w:val="005D59B6"/>
    <w:rsid w:val="005E4748"/>
    <w:rsid w:val="005F33F9"/>
    <w:rsid w:val="00601A8A"/>
    <w:rsid w:val="00606F86"/>
    <w:rsid w:val="006101E5"/>
    <w:rsid w:val="0061045A"/>
    <w:rsid w:val="0061218C"/>
    <w:rsid w:val="00612E9C"/>
    <w:rsid w:val="00616859"/>
    <w:rsid w:val="00621928"/>
    <w:rsid w:val="00621BDC"/>
    <w:rsid w:val="00621EA7"/>
    <w:rsid w:val="00622E9E"/>
    <w:rsid w:val="00625262"/>
    <w:rsid w:val="006262C6"/>
    <w:rsid w:val="00632688"/>
    <w:rsid w:val="00634E32"/>
    <w:rsid w:val="0063674F"/>
    <w:rsid w:val="00637901"/>
    <w:rsid w:val="00640B6B"/>
    <w:rsid w:val="00641051"/>
    <w:rsid w:val="00641540"/>
    <w:rsid w:val="00642366"/>
    <w:rsid w:val="00644094"/>
    <w:rsid w:val="00644F01"/>
    <w:rsid w:val="00646012"/>
    <w:rsid w:val="006461FD"/>
    <w:rsid w:val="006472DE"/>
    <w:rsid w:val="0065123E"/>
    <w:rsid w:val="0065206E"/>
    <w:rsid w:val="00660C00"/>
    <w:rsid w:val="00664596"/>
    <w:rsid w:val="006660FD"/>
    <w:rsid w:val="00670158"/>
    <w:rsid w:val="006710BB"/>
    <w:rsid w:val="006714E7"/>
    <w:rsid w:val="0067155C"/>
    <w:rsid w:val="00672BF4"/>
    <w:rsid w:val="006778CB"/>
    <w:rsid w:val="00683CF1"/>
    <w:rsid w:val="006844B5"/>
    <w:rsid w:val="006869D9"/>
    <w:rsid w:val="00694308"/>
    <w:rsid w:val="006A131F"/>
    <w:rsid w:val="006A1D52"/>
    <w:rsid w:val="006A354D"/>
    <w:rsid w:val="006A5018"/>
    <w:rsid w:val="006B0E96"/>
    <w:rsid w:val="006B1364"/>
    <w:rsid w:val="006B1EC6"/>
    <w:rsid w:val="006B4C3B"/>
    <w:rsid w:val="006B5B72"/>
    <w:rsid w:val="006C5D11"/>
    <w:rsid w:val="006C6211"/>
    <w:rsid w:val="006C66BA"/>
    <w:rsid w:val="006D1F1C"/>
    <w:rsid w:val="006E3498"/>
    <w:rsid w:val="006E3987"/>
    <w:rsid w:val="006E43E2"/>
    <w:rsid w:val="006E7EFD"/>
    <w:rsid w:val="006F178A"/>
    <w:rsid w:val="006F2838"/>
    <w:rsid w:val="006F30D6"/>
    <w:rsid w:val="006F5CDF"/>
    <w:rsid w:val="006F6E14"/>
    <w:rsid w:val="00704D88"/>
    <w:rsid w:val="0070504A"/>
    <w:rsid w:val="00707541"/>
    <w:rsid w:val="007103E8"/>
    <w:rsid w:val="00713541"/>
    <w:rsid w:val="00715D20"/>
    <w:rsid w:val="00717437"/>
    <w:rsid w:val="00720FD3"/>
    <w:rsid w:val="007247C6"/>
    <w:rsid w:val="00734671"/>
    <w:rsid w:val="007375BA"/>
    <w:rsid w:val="00737D49"/>
    <w:rsid w:val="00740C32"/>
    <w:rsid w:val="007422BF"/>
    <w:rsid w:val="00747BCD"/>
    <w:rsid w:val="0075277A"/>
    <w:rsid w:val="007576F5"/>
    <w:rsid w:val="0076128B"/>
    <w:rsid w:val="00764450"/>
    <w:rsid w:val="00766494"/>
    <w:rsid w:val="007714C4"/>
    <w:rsid w:val="00775C56"/>
    <w:rsid w:val="007804C1"/>
    <w:rsid w:val="007843E0"/>
    <w:rsid w:val="0079051B"/>
    <w:rsid w:val="00790737"/>
    <w:rsid w:val="00790795"/>
    <w:rsid w:val="00791C34"/>
    <w:rsid w:val="00792E23"/>
    <w:rsid w:val="007952B6"/>
    <w:rsid w:val="007A500B"/>
    <w:rsid w:val="007B3AF5"/>
    <w:rsid w:val="007B6454"/>
    <w:rsid w:val="007C220C"/>
    <w:rsid w:val="007C28BB"/>
    <w:rsid w:val="007C291A"/>
    <w:rsid w:val="007C4B92"/>
    <w:rsid w:val="007C5E9F"/>
    <w:rsid w:val="007C6858"/>
    <w:rsid w:val="007D1986"/>
    <w:rsid w:val="007D3E3B"/>
    <w:rsid w:val="007E1519"/>
    <w:rsid w:val="007E3565"/>
    <w:rsid w:val="007E3EB0"/>
    <w:rsid w:val="007E47A1"/>
    <w:rsid w:val="007E4ADF"/>
    <w:rsid w:val="007E5291"/>
    <w:rsid w:val="007E5AE1"/>
    <w:rsid w:val="007E6951"/>
    <w:rsid w:val="007F2BF4"/>
    <w:rsid w:val="007F305C"/>
    <w:rsid w:val="007F4265"/>
    <w:rsid w:val="007F5E6E"/>
    <w:rsid w:val="007F5EC5"/>
    <w:rsid w:val="008079AD"/>
    <w:rsid w:val="0082333A"/>
    <w:rsid w:val="00824EC7"/>
    <w:rsid w:val="00825442"/>
    <w:rsid w:val="00825D6D"/>
    <w:rsid w:val="008307FC"/>
    <w:rsid w:val="0083254E"/>
    <w:rsid w:val="008349FC"/>
    <w:rsid w:val="00835D70"/>
    <w:rsid w:val="00840200"/>
    <w:rsid w:val="0084275A"/>
    <w:rsid w:val="008471FB"/>
    <w:rsid w:val="00850ACB"/>
    <w:rsid w:val="00850FDA"/>
    <w:rsid w:val="008556C7"/>
    <w:rsid w:val="00856897"/>
    <w:rsid w:val="00865099"/>
    <w:rsid w:val="008672D5"/>
    <w:rsid w:val="00867DE5"/>
    <w:rsid w:val="008722CC"/>
    <w:rsid w:val="00876A7D"/>
    <w:rsid w:val="00876DBF"/>
    <w:rsid w:val="008828B4"/>
    <w:rsid w:val="00883D1E"/>
    <w:rsid w:val="00890568"/>
    <w:rsid w:val="008923F3"/>
    <w:rsid w:val="00894311"/>
    <w:rsid w:val="00894E79"/>
    <w:rsid w:val="008A03CB"/>
    <w:rsid w:val="008A0E17"/>
    <w:rsid w:val="008A3DA0"/>
    <w:rsid w:val="008A623C"/>
    <w:rsid w:val="008A77A9"/>
    <w:rsid w:val="008B0A97"/>
    <w:rsid w:val="008B4046"/>
    <w:rsid w:val="008B5107"/>
    <w:rsid w:val="008B5EF3"/>
    <w:rsid w:val="008C043B"/>
    <w:rsid w:val="008C5C21"/>
    <w:rsid w:val="008D05A3"/>
    <w:rsid w:val="008D46FA"/>
    <w:rsid w:val="008D6E54"/>
    <w:rsid w:val="008E3E0A"/>
    <w:rsid w:val="008E5E76"/>
    <w:rsid w:val="008F36B4"/>
    <w:rsid w:val="008F5D0F"/>
    <w:rsid w:val="008F709F"/>
    <w:rsid w:val="008F7CDF"/>
    <w:rsid w:val="00904030"/>
    <w:rsid w:val="0090477C"/>
    <w:rsid w:val="00906412"/>
    <w:rsid w:val="00911E19"/>
    <w:rsid w:val="009125CF"/>
    <w:rsid w:val="0091605C"/>
    <w:rsid w:val="00921AAA"/>
    <w:rsid w:val="00924EA5"/>
    <w:rsid w:val="009302C4"/>
    <w:rsid w:val="009354B7"/>
    <w:rsid w:val="00940C63"/>
    <w:rsid w:val="00940E72"/>
    <w:rsid w:val="00941304"/>
    <w:rsid w:val="00943DF2"/>
    <w:rsid w:val="00944EE4"/>
    <w:rsid w:val="0094623A"/>
    <w:rsid w:val="0094732C"/>
    <w:rsid w:val="00951E6C"/>
    <w:rsid w:val="00952881"/>
    <w:rsid w:val="00954837"/>
    <w:rsid w:val="009568A6"/>
    <w:rsid w:val="009600F7"/>
    <w:rsid w:val="00960F49"/>
    <w:rsid w:val="00962CEC"/>
    <w:rsid w:val="009674AC"/>
    <w:rsid w:val="00970932"/>
    <w:rsid w:val="00974E82"/>
    <w:rsid w:val="009759B6"/>
    <w:rsid w:val="00977E2F"/>
    <w:rsid w:val="00980503"/>
    <w:rsid w:val="00984445"/>
    <w:rsid w:val="00984680"/>
    <w:rsid w:val="0098613C"/>
    <w:rsid w:val="00995959"/>
    <w:rsid w:val="009A2CC0"/>
    <w:rsid w:val="009A473A"/>
    <w:rsid w:val="009A68E1"/>
    <w:rsid w:val="009B4315"/>
    <w:rsid w:val="009B63AD"/>
    <w:rsid w:val="009C007D"/>
    <w:rsid w:val="009C0CA6"/>
    <w:rsid w:val="009C10AB"/>
    <w:rsid w:val="009C33BC"/>
    <w:rsid w:val="009C526B"/>
    <w:rsid w:val="009D0780"/>
    <w:rsid w:val="009D4784"/>
    <w:rsid w:val="009E0327"/>
    <w:rsid w:val="009E19FD"/>
    <w:rsid w:val="009E36FF"/>
    <w:rsid w:val="009E53FA"/>
    <w:rsid w:val="009F4183"/>
    <w:rsid w:val="009F6151"/>
    <w:rsid w:val="009F7A7A"/>
    <w:rsid w:val="00A045AB"/>
    <w:rsid w:val="00A05CF0"/>
    <w:rsid w:val="00A17A1C"/>
    <w:rsid w:val="00A22910"/>
    <w:rsid w:val="00A22BC4"/>
    <w:rsid w:val="00A22EAA"/>
    <w:rsid w:val="00A30696"/>
    <w:rsid w:val="00A30ACB"/>
    <w:rsid w:val="00A31AF3"/>
    <w:rsid w:val="00A323F3"/>
    <w:rsid w:val="00A33FB1"/>
    <w:rsid w:val="00A35FF7"/>
    <w:rsid w:val="00A36840"/>
    <w:rsid w:val="00A4030B"/>
    <w:rsid w:val="00A42B0C"/>
    <w:rsid w:val="00A6353B"/>
    <w:rsid w:val="00A7056F"/>
    <w:rsid w:val="00A744D8"/>
    <w:rsid w:val="00A7733A"/>
    <w:rsid w:val="00A86ED1"/>
    <w:rsid w:val="00A9227C"/>
    <w:rsid w:val="00A94F73"/>
    <w:rsid w:val="00A96B9A"/>
    <w:rsid w:val="00A97879"/>
    <w:rsid w:val="00A97E6D"/>
    <w:rsid w:val="00AA2CFB"/>
    <w:rsid w:val="00AA2D5E"/>
    <w:rsid w:val="00AA4D0C"/>
    <w:rsid w:val="00AA6787"/>
    <w:rsid w:val="00AB1513"/>
    <w:rsid w:val="00AB2D37"/>
    <w:rsid w:val="00AB3435"/>
    <w:rsid w:val="00AB35BA"/>
    <w:rsid w:val="00AB3C85"/>
    <w:rsid w:val="00AB5579"/>
    <w:rsid w:val="00AC107C"/>
    <w:rsid w:val="00AC6D52"/>
    <w:rsid w:val="00AC7735"/>
    <w:rsid w:val="00AD07DC"/>
    <w:rsid w:val="00AD6A81"/>
    <w:rsid w:val="00AD7010"/>
    <w:rsid w:val="00AE24B0"/>
    <w:rsid w:val="00AF0339"/>
    <w:rsid w:val="00AF5642"/>
    <w:rsid w:val="00B01899"/>
    <w:rsid w:val="00B01D01"/>
    <w:rsid w:val="00B04F09"/>
    <w:rsid w:val="00B0541E"/>
    <w:rsid w:val="00B10D56"/>
    <w:rsid w:val="00B14D80"/>
    <w:rsid w:val="00B1792F"/>
    <w:rsid w:val="00B21834"/>
    <w:rsid w:val="00B24C71"/>
    <w:rsid w:val="00B2685E"/>
    <w:rsid w:val="00B268A8"/>
    <w:rsid w:val="00B3091A"/>
    <w:rsid w:val="00B30AAD"/>
    <w:rsid w:val="00B32179"/>
    <w:rsid w:val="00B333CD"/>
    <w:rsid w:val="00B35A48"/>
    <w:rsid w:val="00B3703B"/>
    <w:rsid w:val="00B37450"/>
    <w:rsid w:val="00B40375"/>
    <w:rsid w:val="00B42CF7"/>
    <w:rsid w:val="00B451E6"/>
    <w:rsid w:val="00B45529"/>
    <w:rsid w:val="00B46849"/>
    <w:rsid w:val="00B47453"/>
    <w:rsid w:val="00B5294E"/>
    <w:rsid w:val="00B557A3"/>
    <w:rsid w:val="00B56E0D"/>
    <w:rsid w:val="00B5765E"/>
    <w:rsid w:val="00B62BAF"/>
    <w:rsid w:val="00B62C9C"/>
    <w:rsid w:val="00B64CD6"/>
    <w:rsid w:val="00B6583F"/>
    <w:rsid w:val="00B700DD"/>
    <w:rsid w:val="00B70293"/>
    <w:rsid w:val="00B70B6E"/>
    <w:rsid w:val="00B72D3F"/>
    <w:rsid w:val="00B7366F"/>
    <w:rsid w:val="00B76648"/>
    <w:rsid w:val="00B77785"/>
    <w:rsid w:val="00B77F8B"/>
    <w:rsid w:val="00B805F0"/>
    <w:rsid w:val="00B83560"/>
    <w:rsid w:val="00B85DA3"/>
    <w:rsid w:val="00B94F23"/>
    <w:rsid w:val="00B96CFE"/>
    <w:rsid w:val="00BB577D"/>
    <w:rsid w:val="00BB7C2B"/>
    <w:rsid w:val="00BC0D41"/>
    <w:rsid w:val="00BC26B5"/>
    <w:rsid w:val="00BC5105"/>
    <w:rsid w:val="00BD1AC5"/>
    <w:rsid w:val="00BD1CDC"/>
    <w:rsid w:val="00BD38F8"/>
    <w:rsid w:val="00BD4521"/>
    <w:rsid w:val="00BD6321"/>
    <w:rsid w:val="00BE23EC"/>
    <w:rsid w:val="00BE627D"/>
    <w:rsid w:val="00BE694A"/>
    <w:rsid w:val="00BE7AF9"/>
    <w:rsid w:val="00BF208D"/>
    <w:rsid w:val="00BF3A99"/>
    <w:rsid w:val="00BF7532"/>
    <w:rsid w:val="00BF7717"/>
    <w:rsid w:val="00BF7A24"/>
    <w:rsid w:val="00C00187"/>
    <w:rsid w:val="00C03B8A"/>
    <w:rsid w:val="00C04286"/>
    <w:rsid w:val="00C04E34"/>
    <w:rsid w:val="00C04F09"/>
    <w:rsid w:val="00C06195"/>
    <w:rsid w:val="00C06FE9"/>
    <w:rsid w:val="00C07B6A"/>
    <w:rsid w:val="00C10809"/>
    <w:rsid w:val="00C13BDC"/>
    <w:rsid w:val="00C206EC"/>
    <w:rsid w:val="00C220A5"/>
    <w:rsid w:val="00C25C5F"/>
    <w:rsid w:val="00C25D4C"/>
    <w:rsid w:val="00C26A89"/>
    <w:rsid w:val="00C2784D"/>
    <w:rsid w:val="00C35A48"/>
    <w:rsid w:val="00C35F7D"/>
    <w:rsid w:val="00C425E1"/>
    <w:rsid w:val="00C501C5"/>
    <w:rsid w:val="00C55124"/>
    <w:rsid w:val="00C557A7"/>
    <w:rsid w:val="00C55DB2"/>
    <w:rsid w:val="00C63BA5"/>
    <w:rsid w:val="00C63DC4"/>
    <w:rsid w:val="00C64254"/>
    <w:rsid w:val="00C650AB"/>
    <w:rsid w:val="00C65FD6"/>
    <w:rsid w:val="00C67B36"/>
    <w:rsid w:val="00C72751"/>
    <w:rsid w:val="00C74668"/>
    <w:rsid w:val="00C80B8C"/>
    <w:rsid w:val="00C81E07"/>
    <w:rsid w:val="00C8458A"/>
    <w:rsid w:val="00C87F1B"/>
    <w:rsid w:val="00C965B4"/>
    <w:rsid w:val="00C96738"/>
    <w:rsid w:val="00CA1884"/>
    <w:rsid w:val="00CA2B74"/>
    <w:rsid w:val="00CA4574"/>
    <w:rsid w:val="00CA5DC8"/>
    <w:rsid w:val="00CA77F2"/>
    <w:rsid w:val="00CB55FE"/>
    <w:rsid w:val="00CB6F9F"/>
    <w:rsid w:val="00CB7C89"/>
    <w:rsid w:val="00CB7EE5"/>
    <w:rsid w:val="00CC779F"/>
    <w:rsid w:val="00CE716C"/>
    <w:rsid w:val="00CF15B1"/>
    <w:rsid w:val="00CF4E2A"/>
    <w:rsid w:val="00CF740B"/>
    <w:rsid w:val="00D01CD1"/>
    <w:rsid w:val="00D01D09"/>
    <w:rsid w:val="00D037BF"/>
    <w:rsid w:val="00D10FBD"/>
    <w:rsid w:val="00D14831"/>
    <w:rsid w:val="00D24A98"/>
    <w:rsid w:val="00D263C5"/>
    <w:rsid w:val="00D35244"/>
    <w:rsid w:val="00D35F63"/>
    <w:rsid w:val="00D36F4C"/>
    <w:rsid w:val="00D37DAC"/>
    <w:rsid w:val="00D41FD3"/>
    <w:rsid w:val="00D46250"/>
    <w:rsid w:val="00D46350"/>
    <w:rsid w:val="00D47D68"/>
    <w:rsid w:val="00D47F4D"/>
    <w:rsid w:val="00D52B7A"/>
    <w:rsid w:val="00D61BCF"/>
    <w:rsid w:val="00D62B68"/>
    <w:rsid w:val="00D64FF5"/>
    <w:rsid w:val="00D700A4"/>
    <w:rsid w:val="00D74C34"/>
    <w:rsid w:val="00D7789A"/>
    <w:rsid w:val="00D8212B"/>
    <w:rsid w:val="00D846FB"/>
    <w:rsid w:val="00D85280"/>
    <w:rsid w:val="00D97B61"/>
    <w:rsid w:val="00DA5EDA"/>
    <w:rsid w:val="00DB7720"/>
    <w:rsid w:val="00DD0836"/>
    <w:rsid w:val="00DD31CD"/>
    <w:rsid w:val="00DE5EDD"/>
    <w:rsid w:val="00DE6435"/>
    <w:rsid w:val="00DF0A2B"/>
    <w:rsid w:val="00DF1D6E"/>
    <w:rsid w:val="00DF25F8"/>
    <w:rsid w:val="00DF551A"/>
    <w:rsid w:val="00DF6C30"/>
    <w:rsid w:val="00DF7AFC"/>
    <w:rsid w:val="00E003CF"/>
    <w:rsid w:val="00E058B5"/>
    <w:rsid w:val="00E0628D"/>
    <w:rsid w:val="00E07189"/>
    <w:rsid w:val="00E14F6C"/>
    <w:rsid w:val="00E15392"/>
    <w:rsid w:val="00E279A4"/>
    <w:rsid w:val="00E33848"/>
    <w:rsid w:val="00E33B47"/>
    <w:rsid w:val="00E34712"/>
    <w:rsid w:val="00E35A11"/>
    <w:rsid w:val="00E36440"/>
    <w:rsid w:val="00E375D3"/>
    <w:rsid w:val="00E37991"/>
    <w:rsid w:val="00E41978"/>
    <w:rsid w:val="00E43426"/>
    <w:rsid w:val="00E44F09"/>
    <w:rsid w:val="00E46B4E"/>
    <w:rsid w:val="00E47FD6"/>
    <w:rsid w:val="00E53596"/>
    <w:rsid w:val="00E62D95"/>
    <w:rsid w:val="00E666C6"/>
    <w:rsid w:val="00E70A6F"/>
    <w:rsid w:val="00E7162B"/>
    <w:rsid w:val="00E71DC2"/>
    <w:rsid w:val="00E775C1"/>
    <w:rsid w:val="00E80679"/>
    <w:rsid w:val="00E80DD1"/>
    <w:rsid w:val="00E834EA"/>
    <w:rsid w:val="00E83A4D"/>
    <w:rsid w:val="00E8587D"/>
    <w:rsid w:val="00E860D7"/>
    <w:rsid w:val="00E863DA"/>
    <w:rsid w:val="00E86811"/>
    <w:rsid w:val="00E86DDF"/>
    <w:rsid w:val="00E91DAD"/>
    <w:rsid w:val="00EA207B"/>
    <w:rsid w:val="00EA508B"/>
    <w:rsid w:val="00EA6844"/>
    <w:rsid w:val="00EA72FF"/>
    <w:rsid w:val="00EA79DA"/>
    <w:rsid w:val="00EB0FC2"/>
    <w:rsid w:val="00EB39D1"/>
    <w:rsid w:val="00EB5C18"/>
    <w:rsid w:val="00EC02FD"/>
    <w:rsid w:val="00EC299E"/>
    <w:rsid w:val="00EC58A0"/>
    <w:rsid w:val="00ED505B"/>
    <w:rsid w:val="00ED7F47"/>
    <w:rsid w:val="00EE1BBF"/>
    <w:rsid w:val="00EE20EC"/>
    <w:rsid w:val="00EE6C3F"/>
    <w:rsid w:val="00EF0A83"/>
    <w:rsid w:val="00F01ECF"/>
    <w:rsid w:val="00F02B67"/>
    <w:rsid w:val="00F054B1"/>
    <w:rsid w:val="00F0772B"/>
    <w:rsid w:val="00F07A9F"/>
    <w:rsid w:val="00F106CF"/>
    <w:rsid w:val="00F15009"/>
    <w:rsid w:val="00F16BD8"/>
    <w:rsid w:val="00F238D1"/>
    <w:rsid w:val="00F329C4"/>
    <w:rsid w:val="00F33C33"/>
    <w:rsid w:val="00F372B6"/>
    <w:rsid w:val="00F40CF7"/>
    <w:rsid w:val="00F51818"/>
    <w:rsid w:val="00F57633"/>
    <w:rsid w:val="00F64585"/>
    <w:rsid w:val="00F7099B"/>
    <w:rsid w:val="00F8276B"/>
    <w:rsid w:val="00F86B42"/>
    <w:rsid w:val="00F86D55"/>
    <w:rsid w:val="00F90F53"/>
    <w:rsid w:val="00FA016F"/>
    <w:rsid w:val="00FA0B96"/>
    <w:rsid w:val="00FA24E6"/>
    <w:rsid w:val="00FA3C6A"/>
    <w:rsid w:val="00FA6EB3"/>
    <w:rsid w:val="00FB06B2"/>
    <w:rsid w:val="00FB156F"/>
    <w:rsid w:val="00FB3527"/>
    <w:rsid w:val="00FB42F9"/>
    <w:rsid w:val="00FB5379"/>
    <w:rsid w:val="00FB7361"/>
    <w:rsid w:val="00FC23B2"/>
    <w:rsid w:val="00FC2BA5"/>
    <w:rsid w:val="00FC477E"/>
    <w:rsid w:val="00FD1291"/>
    <w:rsid w:val="00FD29E9"/>
    <w:rsid w:val="00FD3E74"/>
    <w:rsid w:val="00FD539E"/>
    <w:rsid w:val="00FD7B70"/>
    <w:rsid w:val="00FD7CA0"/>
    <w:rsid w:val="00FE12D0"/>
    <w:rsid w:val="00FE3EB8"/>
    <w:rsid w:val="00FE4A94"/>
    <w:rsid w:val="00FF32B8"/>
    <w:rsid w:val="00FF5528"/>
    <w:rsid w:val="00FF6E12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5B16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33848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E33848"/>
    <w:pPr>
      <w:keepNext/>
      <w:keepLines/>
      <w:pageBreakBefore/>
      <w:numPr>
        <w:numId w:val="8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E33848"/>
    <w:pPr>
      <w:keepNext/>
      <w:keepLines/>
      <w:numPr>
        <w:ilvl w:val="1"/>
        <w:numId w:val="8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E33848"/>
    <w:pPr>
      <w:keepNext/>
      <w:keepLines/>
      <w:numPr>
        <w:ilvl w:val="2"/>
        <w:numId w:val="8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E33848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E33848"/>
    <w:pPr>
      <w:keepNext/>
      <w:numPr>
        <w:ilvl w:val="4"/>
        <w:numId w:val="8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33848"/>
    <w:pPr>
      <w:keepNext/>
      <w:keepLines/>
      <w:numPr>
        <w:ilvl w:val="5"/>
        <w:numId w:val="8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4">
    <w:name w:val="Горячая клавиша (пункт меню)"/>
    <w:basedOn w:val="a"/>
    <w:next w:val="a"/>
    <w:link w:val="a5"/>
    <w:rsid w:val="004176AD"/>
    <w:pPr>
      <w:spacing w:after="0" w:line="240" w:lineRule="auto"/>
      <w:ind w:firstLine="340"/>
    </w:pPr>
    <w:rPr>
      <w:rFonts w:ascii="Tahoma" w:hAnsi="Tahoma" w:cs="Tahoma"/>
      <w:i/>
      <w:sz w:val="20"/>
      <w:szCs w:val="24"/>
    </w:rPr>
  </w:style>
  <w:style w:type="character" w:customStyle="1" w:styleId="a5">
    <w:name w:val="Горячая клавиша (пункт меню) Знак Знак"/>
    <w:basedOn w:val="a0"/>
    <w:link w:val="a4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6">
    <w:name w:val="Основной шрифт"/>
    <w:link w:val="a7"/>
    <w:qFormat/>
    <w:rsid w:val="0024567C"/>
    <w:pPr>
      <w:spacing w:after="0" w:line="360" w:lineRule="auto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0"/>
    <w:link w:val="a6"/>
    <w:rsid w:val="0024567C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6"/>
    <w:next w:val="a6"/>
    <w:link w:val="13"/>
    <w:rsid w:val="004176AD"/>
    <w:pPr>
      <w:numPr>
        <w:numId w:val="1"/>
      </w:numPr>
    </w:pPr>
  </w:style>
  <w:style w:type="character" w:customStyle="1" w:styleId="13">
    <w:name w:val="Маркированный 1 уровень Знак Знак"/>
    <w:basedOn w:val="a0"/>
    <w:link w:val="1"/>
    <w:rsid w:val="004176AD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">
    <w:name w:val="Маркированный 2 уровень"/>
    <w:basedOn w:val="a6"/>
    <w:next w:val="a6"/>
    <w:link w:val="22"/>
    <w:rsid w:val="004176AD"/>
    <w:pPr>
      <w:numPr>
        <w:numId w:val="2"/>
      </w:numPr>
    </w:pPr>
  </w:style>
  <w:style w:type="character" w:customStyle="1" w:styleId="22">
    <w:name w:val="Маркированный 2 уровень Знак Знак"/>
    <w:basedOn w:val="a0"/>
    <w:link w:val="2"/>
    <w:rsid w:val="004176AD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8">
    <w:name w:val="Примечание (текст)"/>
    <w:basedOn w:val="a6"/>
    <w:next w:val="a6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0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sz w:val="20"/>
      <w:szCs w:val="24"/>
    </w:rPr>
  </w:style>
  <w:style w:type="character" w:customStyle="1" w:styleId="ab">
    <w:name w:val="Примечание Знак"/>
    <w:basedOn w:val="a0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6"/>
    <w:next w:val="a6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6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d">
    <w:name w:val="Положение рисунка Знак"/>
    <w:basedOn w:val="a7"/>
    <w:link w:val="ac"/>
    <w:rsid w:val="004176AD"/>
    <w:rPr>
      <w:rFonts w:ascii="Tahoma" w:eastAsia="Times New Roman" w:hAnsi="Tahoma" w:cs="Tahoma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338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338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Название Модуля/ Подсистемы"/>
    <w:basedOn w:val="a6"/>
    <w:next w:val="a6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0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6"/>
    <w:next w:val="a6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0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6"/>
    <w:next w:val="a6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6"/>
    <w:next w:val="a6"/>
    <w:rsid w:val="006C6211"/>
    <w:pPr>
      <w:ind w:firstLine="0"/>
      <w:jc w:val="center"/>
    </w:pPr>
    <w:rPr>
      <w:b/>
    </w:rPr>
  </w:style>
  <w:style w:type="character" w:customStyle="1" w:styleId="12">
    <w:name w:val="Заголовок 1 Знак"/>
    <w:basedOn w:val="a0"/>
    <w:link w:val="11"/>
    <w:rsid w:val="00F106C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f9">
    <w:name w:val="TOC Heading"/>
    <w:basedOn w:val="11"/>
    <w:next w:val="a"/>
    <w:uiPriority w:val="39"/>
    <w:unhideWhenUsed/>
    <w:qFormat/>
    <w:rsid w:val="00CF740B"/>
    <w:pPr>
      <w:outlineLvl w:val="9"/>
    </w:pPr>
  </w:style>
  <w:style w:type="paragraph" w:styleId="14">
    <w:name w:val="toc 1"/>
    <w:basedOn w:val="a"/>
    <w:next w:val="a"/>
    <w:autoRedefine/>
    <w:uiPriority w:val="39"/>
    <w:rsid w:val="00E33848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3">
    <w:name w:val="toc 2"/>
    <w:basedOn w:val="a"/>
    <w:next w:val="a"/>
    <w:autoRedefine/>
    <w:uiPriority w:val="39"/>
    <w:rsid w:val="00E3384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3384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fa">
    <w:name w:val="Hyperlink"/>
    <w:uiPriority w:val="99"/>
    <w:rsid w:val="00E33848"/>
    <w:rPr>
      <w:color w:val="0000FF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</w:rPr>
  </w:style>
  <w:style w:type="character" w:styleId="afc">
    <w:name w:val="line number"/>
    <w:basedOn w:val="a0"/>
    <w:uiPriority w:val="99"/>
    <w:semiHidden/>
    <w:unhideWhenUsed/>
    <w:rsid w:val="00606F86"/>
  </w:style>
  <w:style w:type="paragraph" w:styleId="afd">
    <w:name w:val="header"/>
    <w:basedOn w:val="a"/>
    <w:link w:val="afe"/>
    <w:rsid w:val="00E33848"/>
    <w:pPr>
      <w:tabs>
        <w:tab w:val="center" w:pos="4677"/>
        <w:tab w:val="right" w:pos="9355"/>
      </w:tabs>
      <w:jc w:val="center"/>
    </w:pPr>
  </w:style>
  <w:style w:type="character" w:customStyle="1" w:styleId="afe">
    <w:name w:val="Верхний колонтитул Знак"/>
    <w:basedOn w:val="a0"/>
    <w:link w:val="afd"/>
    <w:rsid w:val="00606F86"/>
    <w:rPr>
      <w:rFonts w:ascii="Arial" w:eastAsia="Times New Roman" w:hAnsi="Arial" w:cs="Times New Roman"/>
      <w:sz w:val="24"/>
      <w:szCs w:val="20"/>
      <w:lang w:eastAsia="ru-RU"/>
    </w:rPr>
  </w:style>
  <w:style w:type="paragraph" w:styleId="aff">
    <w:name w:val="footer"/>
    <w:basedOn w:val="a"/>
    <w:link w:val="aff0"/>
    <w:uiPriority w:val="99"/>
    <w:rsid w:val="00E33848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7714C4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41540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41540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E33848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E33848"/>
    <w:rPr>
      <w:rFonts w:ascii="Arial" w:eastAsia="Times New Roman" w:hAnsi="Arial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5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  <w:style w:type="paragraph" w:styleId="aff1">
    <w:name w:val="caption"/>
    <w:basedOn w:val="a"/>
    <w:next w:val="a"/>
    <w:uiPriority w:val="35"/>
    <w:unhideWhenUsed/>
    <w:qFormat/>
    <w:rsid w:val="00E3384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base">
    <w:name w:val="ph_base"/>
    <w:link w:val="phbase0"/>
    <w:rsid w:val="00E3384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E33848"/>
    <w:pPr>
      <w:keepNext/>
      <w:keepLines/>
      <w:pageBreakBefore/>
      <w:numPr>
        <w:numId w:val="14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33848"/>
    <w:pPr>
      <w:keepNext/>
      <w:keepLines/>
      <w:numPr>
        <w:ilvl w:val="1"/>
        <w:numId w:val="14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33848"/>
    <w:pPr>
      <w:keepNext/>
      <w:keepLines/>
      <w:numPr>
        <w:ilvl w:val="2"/>
        <w:numId w:val="14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33848"/>
    <w:pPr>
      <w:numPr>
        <w:numId w:val="15"/>
      </w:numPr>
    </w:pPr>
  </w:style>
  <w:style w:type="paragraph" w:customStyle="1" w:styleId="phbibliography">
    <w:name w:val="ph_bibliography"/>
    <w:basedOn w:val="phbase"/>
    <w:rsid w:val="00E33848"/>
    <w:pPr>
      <w:numPr>
        <w:numId w:val="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3384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3384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3384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3384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3384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33848"/>
  </w:style>
  <w:style w:type="paragraph" w:customStyle="1" w:styleId="phconfirmstamptitle">
    <w:name w:val="ph_confirmstamp_title"/>
    <w:basedOn w:val="phconfirmstamp"/>
    <w:next w:val="phconfirmstampstamp"/>
    <w:rsid w:val="00E33848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E3384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3384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3384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33848"/>
    <w:pPr>
      <w:spacing w:before="120"/>
    </w:pPr>
  </w:style>
  <w:style w:type="paragraph" w:customStyle="1" w:styleId="phfiguretitle">
    <w:name w:val="ph_figure_title"/>
    <w:basedOn w:val="phfigure"/>
    <w:next w:val="phnormal"/>
    <w:rsid w:val="00E3384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33848"/>
    <w:pPr>
      <w:widowControl w:val="0"/>
    </w:pPr>
    <w:rPr>
      <w:sz w:val="18"/>
    </w:rPr>
  </w:style>
  <w:style w:type="character" w:customStyle="1" w:styleId="phinline">
    <w:name w:val="ph_inline"/>
    <w:basedOn w:val="a0"/>
    <w:rsid w:val="00E33848"/>
  </w:style>
  <w:style w:type="character" w:customStyle="1" w:styleId="phinline8">
    <w:name w:val="ph_inline_8"/>
    <w:rsid w:val="00E33848"/>
    <w:rPr>
      <w:sz w:val="16"/>
    </w:rPr>
  </w:style>
  <w:style w:type="character" w:customStyle="1" w:styleId="phinlinebolditalic">
    <w:name w:val="ph_inline_bolditalic"/>
    <w:rsid w:val="00E33848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33848"/>
    <w:rPr>
      <w:rFonts w:ascii="Courier New" w:hAnsi="Courier New"/>
      <w:sz w:val="24"/>
    </w:rPr>
  </w:style>
  <w:style w:type="character" w:customStyle="1" w:styleId="phinlinefirstterm">
    <w:name w:val="ph_inline_firstterm"/>
    <w:rsid w:val="00E33848"/>
    <w:rPr>
      <w:i/>
      <w:sz w:val="24"/>
    </w:rPr>
  </w:style>
  <w:style w:type="character" w:customStyle="1" w:styleId="phinlineguiitem">
    <w:name w:val="ph_inline_guiitem"/>
    <w:rsid w:val="00E33848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33848"/>
    <w:rPr>
      <w:b/>
      <w:smallCaps/>
      <w:sz w:val="24"/>
    </w:rPr>
  </w:style>
  <w:style w:type="character" w:customStyle="1" w:styleId="phinlinespace">
    <w:name w:val="ph_inline_space"/>
    <w:rsid w:val="00E33848"/>
    <w:rPr>
      <w:spacing w:val="60"/>
    </w:rPr>
  </w:style>
  <w:style w:type="character" w:customStyle="1" w:styleId="phinlinesuperline">
    <w:name w:val="ph_inline_superline"/>
    <w:rsid w:val="00E33848"/>
    <w:rPr>
      <w:vertAlign w:val="superscript"/>
    </w:rPr>
  </w:style>
  <w:style w:type="character" w:customStyle="1" w:styleId="phinlineunderline">
    <w:name w:val="ph_inline_underline"/>
    <w:rsid w:val="00E33848"/>
    <w:rPr>
      <w:u w:val="single"/>
      <w:lang w:val="ru-RU"/>
    </w:rPr>
  </w:style>
  <w:style w:type="character" w:customStyle="1" w:styleId="phinlineunderlineitalic">
    <w:name w:val="ph_inline_underlineitalic"/>
    <w:rsid w:val="00E33848"/>
    <w:rPr>
      <w:i/>
      <w:u w:val="single"/>
      <w:lang w:val="ru-RU"/>
    </w:rPr>
  </w:style>
  <w:style w:type="character" w:customStyle="1" w:styleId="phinlineuppercase">
    <w:name w:val="ph_inline_uppercase"/>
    <w:rsid w:val="00E33848"/>
    <w:rPr>
      <w:caps/>
      <w:lang w:val="ru-RU"/>
    </w:rPr>
  </w:style>
  <w:style w:type="paragraph" w:customStyle="1" w:styleId="phinset">
    <w:name w:val="ph_inset"/>
    <w:basedOn w:val="phnormal"/>
    <w:next w:val="phnormal"/>
    <w:rsid w:val="00E33848"/>
  </w:style>
  <w:style w:type="paragraph" w:customStyle="1" w:styleId="phinsetcaution">
    <w:name w:val="ph_inset_caution"/>
    <w:basedOn w:val="phinset"/>
    <w:rsid w:val="00E33848"/>
    <w:pPr>
      <w:keepLines/>
    </w:pPr>
  </w:style>
  <w:style w:type="paragraph" w:customStyle="1" w:styleId="phinsetnote">
    <w:name w:val="ph_inset_note"/>
    <w:basedOn w:val="phinset"/>
    <w:rsid w:val="00E33848"/>
    <w:pPr>
      <w:keepLines/>
    </w:pPr>
  </w:style>
  <w:style w:type="paragraph" w:customStyle="1" w:styleId="phinsettitle">
    <w:name w:val="ph_inset_title"/>
    <w:basedOn w:val="phinset"/>
    <w:next w:val="phinsetnote"/>
    <w:rsid w:val="00E3384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33848"/>
    <w:pPr>
      <w:keepLines/>
    </w:pPr>
  </w:style>
  <w:style w:type="paragraph" w:customStyle="1" w:styleId="phlistitemized1">
    <w:name w:val="ph_list_itemized_1"/>
    <w:basedOn w:val="phnormal"/>
    <w:link w:val="phlistitemized10"/>
    <w:rsid w:val="00B01899"/>
    <w:pPr>
      <w:numPr>
        <w:numId w:val="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33848"/>
    <w:pPr>
      <w:numPr>
        <w:ilvl w:val="1"/>
        <w:numId w:val="6"/>
      </w:numPr>
    </w:pPr>
  </w:style>
  <w:style w:type="paragraph" w:customStyle="1" w:styleId="phlistitemizedtitle">
    <w:name w:val="ph_list_itemized_title"/>
    <w:basedOn w:val="phnormal"/>
    <w:next w:val="phlistitemized1"/>
    <w:rsid w:val="00E33848"/>
    <w:pPr>
      <w:keepNext/>
    </w:pPr>
  </w:style>
  <w:style w:type="paragraph" w:customStyle="1" w:styleId="phlistordered1">
    <w:name w:val="ph_list_ordered_1"/>
    <w:basedOn w:val="phnormal"/>
    <w:rsid w:val="00E33848"/>
    <w:pPr>
      <w:numPr>
        <w:ilvl w:val="1"/>
        <w:numId w:val="7"/>
      </w:numPr>
      <w:ind w:right="-2"/>
    </w:pPr>
  </w:style>
  <w:style w:type="paragraph" w:customStyle="1" w:styleId="phlistordereda">
    <w:name w:val="ph_list_ordered_aбв"/>
    <w:basedOn w:val="phnormal"/>
    <w:rsid w:val="00E33848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33848"/>
    <w:pPr>
      <w:keepNext/>
    </w:pPr>
  </w:style>
  <w:style w:type="paragraph" w:customStyle="1" w:styleId="phnormal">
    <w:name w:val="ph_normal"/>
    <w:basedOn w:val="phbase"/>
    <w:link w:val="phnormal0"/>
    <w:rsid w:val="00E33848"/>
    <w:pPr>
      <w:ind w:right="-1" w:firstLine="851"/>
    </w:pPr>
  </w:style>
  <w:style w:type="paragraph" w:customStyle="1" w:styleId="phstamp">
    <w:name w:val="ph_stamp"/>
    <w:basedOn w:val="phbase"/>
    <w:rsid w:val="00E3384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3384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33848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33848"/>
    <w:pPr>
      <w:ind w:left="57"/>
    </w:pPr>
    <w:rPr>
      <w:i/>
    </w:rPr>
  </w:style>
  <w:style w:type="paragraph" w:customStyle="1" w:styleId="phtablecell">
    <w:name w:val="ph_table_cell"/>
    <w:basedOn w:val="phbase"/>
    <w:rsid w:val="00E3384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33848"/>
    <w:pPr>
      <w:jc w:val="center"/>
    </w:pPr>
  </w:style>
  <w:style w:type="paragraph" w:customStyle="1" w:styleId="phtablecellleft">
    <w:name w:val="ph_table_cellleft"/>
    <w:basedOn w:val="phtablecell"/>
    <w:rsid w:val="00E33848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3384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3384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3384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3384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3384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3384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3384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33848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3384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33848"/>
  </w:style>
  <w:style w:type="paragraph" w:customStyle="1" w:styleId="phtitlepagesystemfull">
    <w:name w:val="ph_titlepage_system_full"/>
    <w:basedOn w:val="phtitlepage"/>
    <w:next w:val="phtitlepagesystemshort"/>
    <w:rsid w:val="00E3384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33848"/>
    <w:rPr>
      <w:b/>
      <w:sz w:val="32"/>
    </w:rPr>
  </w:style>
  <w:style w:type="paragraph" w:styleId="HTML">
    <w:name w:val="HTML Address"/>
    <w:basedOn w:val="a"/>
    <w:link w:val="HTML0"/>
    <w:semiHidden/>
    <w:rsid w:val="00E33848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E33848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E3384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33848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E33848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E33848"/>
    <w:pPr>
      <w:ind w:left="1440"/>
    </w:pPr>
  </w:style>
  <w:style w:type="paragraph" w:styleId="81">
    <w:name w:val="toc 8"/>
    <w:basedOn w:val="a"/>
    <w:next w:val="a"/>
    <w:autoRedefine/>
    <w:semiHidden/>
    <w:rsid w:val="00E33848"/>
    <w:pPr>
      <w:ind w:left="1680"/>
    </w:pPr>
  </w:style>
  <w:style w:type="paragraph" w:styleId="91">
    <w:name w:val="toc 9"/>
    <w:basedOn w:val="a"/>
    <w:next w:val="a"/>
    <w:autoRedefine/>
    <w:semiHidden/>
    <w:rsid w:val="00E33848"/>
    <w:pPr>
      <w:ind w:left="1920"/>
    </w:pPr>
  </w:style>
  <w:style w:type="paragraph" w:styleId="aff2">
    <w:name w:val="Body Text"/>
    <w:basedOn w:val="a"/>
    <w:link w:val="aff3"/>
    <w:rsid w:val="00E33848"/>
  </w:style>
  <w:style w:type="character" w:customStyle="1" w:styleId="aff3">
    <w:name w:val="Основной текст Знак"/>
    <w:basedOn w:val="a0"/>
    <w:link w:val="aff2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E3384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3384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33848"/>
    <w:rPr>
      <w:u w:val="single"/>
    </w:rPr>
  </w:style>
  <w:style w:type="paragraph" w:customStyle="1" w:styleId="phstampleft">
    <w:name w:val="ph_stamp_left"/>
    <w:basedOn w:val="phstamp"/>
    <w:rsid w:val="00E33848"/>
    <w:pPr>
      <w:jc w:val="left"/>
    </w:pPr>
    <w:rPr>
      <w:sz w:val="18"/>
    </w:rPr>
  </w:style>
  <w:style w:type="paragraph" w:styleId="aff4">
    <w:name w:val="Document Map"/>
    <w:basedOn w:val="a"/>
    <w:link w:val="aff5"/>
    <w:rsid w:val="00E33848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5">
    <w:name w:val="Схема документа Знак"/>
    <w:basedOn w:val="a0"/>
    <w:link w:val="aff4"/>
    <w:rsid w:val="00E3384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E33848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33848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f"/>
    <w:link w:val="phpagenumber0"/>
    <w:autoRedefine/>
    <w:qFormat/>
    <w:rsid w:val="00E33848"/>
    <w:pPr>
      <w:jc w:val="center"/>
    </w:pPr>
  </w:style>
  <w:style w:type="character" w:customStyle="1" w:styleId="phpagenumber0">
    <w:name w:val="ph_pagenumber Знак"/>
    <w:basedOn w:val="aff0"/>
    <w:link w:val="phpagenumber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table" w:styleId="aff6">
    <w:name w:val="Table Grid"/>
    <w:basedOn w:val="a1"/>
    <w:uiPriority w:val="59"/>
    <w:rsid w:val="00E338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tableitemizedlist1">
    <w:name w:val="ph_table_itemizedlist_1"/>
    <w:basedOn w:val="phtablecellleft"/>
    <w:autoRedefine/>
    <w:qFormat/>
    <w:rsid w:val="00E33848"/>
    <w:pPr>
      <w:numPr>
        <w:numId w:val="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33848"/>
    <w:pPr>
      <w:ind w:left="632" w:hanging="284"/>
    </w:pPr>
  </w:style>
  <w:style w:type="paragraph" w:customStyle="1" w:styleId="10">
    <w:name w:val="Список_1)"/>
    <w:basedOn w:val="a"/>
    <w:rsid w:val="00E33848"/>
    <w:pPr>
      <w:numPr>
        <w:numId w:val="11"/>
      </w:numPr>
    </w:pPr>
  </w:style>
  <w:style w:type="paragraph" w:customStyle="1" w:styleId="phtableorderedlist1">
    <w:name w:val="ph_table_orderedlist_1)"/>
    <w:basedOn w:val="phtablecellleft"/>
    <w:autoRedefine/>
    <w:qFormat/>
    <w:rsid w:val="00E33848"/>
    <w:pPr>
      <w:numPr>
        <w:numId w:val="10"/>
      </w:numPr>
      <w:spacing w:after="120"/>
    </w:pPr>
  </w:style>
  <w:style w:type="paragraph" w:customStyle="1" w:styleId="aff7">
    <w:name w:val="Текст_программы"/>
    <w:rsid w:val="00E33848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E33848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33848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33848"/>
    <w:pPr>
      <w:numPr>
        <w:numId w:val="12"/>
      </w:numPr>
    </w:pPr>
  </w:style>
  <w:style w:type="paragraph" w:customStyle="1" w:styleId="phtableorderlist1">
    <w:name w:val="ph_table_orderlist_1_бок"/>
    <w:basedOn w:val="phtablecellleft"/>
    <w:autoRedefine/>
    <w:qFormat/>
    <w:rsid w:val="00E33848"/>
    <w:pPr>
      <w:numPr>
        <w:numId w:val="13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33848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33848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B01899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E33848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E33848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8">
    <w:name w:val="_Табл_Текст"/>
    <w:basedOn w:val="a"/>
    <w:rsid w:val="00E33848"/>
  </w:style>
  <w:style w:type="character" w:styleId="aff9">
    <w:name w:val="annotation reference"/>
    <w:basedOn w:val="a0"/>
    <w:uiPriority w:val="99"/>
    <w:semiHidden/>
    <w:unhideWhenUsed/>
    <w:rsid w:val="00E33848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E33848"/>
    <w:pPr>
      <w:spacing w:line="240" w:lineRule="auto"/>
    </w:pPr>
    <w:rPr>
      <w:sz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E33848"/>
    <w:rPr>
      <w:rFonts w:ascii="Arial" w:eastAsia="Times New Roman" w:hAnsi="Arial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33848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E33848"/>
    <w:rPr>
      <w:rFonts w:ascii="Arial" w:eastAsia="Times New Roman" w:hAnsi="Arial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E33848"/>
    <w:pPr>
      <w:spacing w:before="20" w:after="12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E33848"/>
    <w:pPr>
      <w:keepNext/>
      <w:keepLines/>
      <w:pageBreakBefore/>
      <w:numPr>
        <w:numId w:val="8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1"/>
    <w:qFormat/>
    <w:rsid w:val="00E33848"/>
    <w:pPr>
      <w:keepNext/>
      <w:keepLines/>
      <w:numPr>
        <w:ilvl w:val="1"/>
        <w:numId w:val="8"/>
      </w:numPr>
      <w:spacing w:before="360" w:after="360"/>
      <w:ind w:right="-2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E33848"/>
    <w:pPr>
      <w:keepNext/>
      <w:keepLines/>
      <w:numPr>
        <w:ilvl w:val="2"/>
        <w:numId w:val="8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basedOn w:val="3"/>
    <w:next w:val="phnormal"/>
    <w:link w:val="40"/>
    <w:qFormat/>
    <w:rsid w:val="00E33848"/>
    <w:pPr>
      <w:numPr>
        <w:ilvl w:val="3"/>
      </w:num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E33848"/>
    <w:pPr>
      <w:keepNext/>
      <w:numPr>
        <w:ilvl w:val="4"/>
        <w:numId w:val="8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E33848"/>
    <w:pPr>
      <w:keepNext/>
      <w:keepLines/>
      <w:numPr>
        <w:ilvl w:val="5"/>
        <w:numId w:val="8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54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54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540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6AD"/>
    <w:pPr>
      <w:ind w:left="720"/>
      <w:contextualSpacing/>
    </w:pPr>
  </w:style>
  <w:style w:type="paragraph" w:customStyle="1" w:styleId="a4">
    <w:name w:val="Горячая клавиша (пункт меню)"/>
    <w:basedOn w:val="a"/>
    <w:next w:val="a"/>
    <w:link w:val="a5"/>
    <w:rsid w:val="004176AD"/>
    <w:pPr>
      <w:spacing w:after="0" w:line="240" w:lineRule="auto"/>
      <w:ind w:firstLine="340"/>
    </w:pPr>
    <w:rPr>
      <w:rFonts w:ascii="Tahoma" w:hAnsi="Tahoma" w:cs="Tahoma"/>
      <w:i/>
      <w:sz w:val="20"/>
      <w:szCs w:val="24"/>
    </w:rPr>
  </w:style>
  <w:style w:type="character" w:customStyle="1" w:styleId="a5">
    <w:name w:val="Горячая клавиша (пункт меню) Знак Знак"/>
    <w:basedOn w:val="a0"/>
    <w:link w:val="a4"/>
    <w:rsid w:val="004176AD"/>
    <w:rPr>
      <w:rFonts w:ascii="Tahoma" w:eastAsia="Times New Roman" w:hAnsi="Tahoma" w:cs="Tahoma"/>
      <w:i/>
      <w:sz w:val="20"/>
      <w:szCs w:val="24"/>
      <w:lang w:eastAsia="ru-RU"/>
    </w:rPr>
  </w:style>
  <w:style w:type="paragraph" w:customStyle="1" w:styleId="a6">
    <w:name w:val="Основной шрифт"/>
    <w:link w:val="a7"/>
    <w:qFormat/>
    <w:rsid w:val="0024567C"/>
    <w:pPr>
      <w:spacing w:after="0" w:line="360" w:lineRule="auto"/>
      <w:ind w:firstLine="62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7">
    <w:name w:val="Основной шрифт Знак"/>
    <w:basedOn w:val="a0"/>
    <w:link w:val="a6"/>
    <w:rsid w:val="0024567C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">
    <w:name w:val="Маркированный 1 уровень"/>
    <w:basedOn w:val="a6"/>
    <w:next w:val="a6"/>
    <w:link w:val="13"/>
    <w:rsid w:val="004176AD"/>
    <w:pPr>
      <w:numPr>
        <w:numId w:val="1"/>
      </w:numPr>
    </w:pPr>
  </w:style>
  <w:style w:type="character" w:customStyle="1" w:styleId="13">
    <w:name w:val="Маркированный 1 уровень Знак Знак"/>
    <w:basedOn w:val="a0"/>
    <w:link w:val="1"/>
    <w:rsid w:val="004176AD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">
    <w:name w:val="Маркированный 2 уровень"/>
    <w:basedOn w:val="a6"/>
    <w:next w:val="a6"/>
    <w:link w:val="22"/>
    <w:rsid w:val="004176AD"/>
    <w:pPr>
      <w:numPr>
        <w:numId w:val="2"/>
      </w:numPr>
    </w:pPr>
  </w:style>
  <w:style w:type="character" w:customStyle="1" w:styleId="22">
    <w:name w:val="Маркированный 2 уровень Знак Знак"/>
    <w:basedOn w:val="a0"/>
    <w:link w:val="2"/>
    <w:rsid w:val="004176AD"/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8">
    <w:name w:val="Примечание (текст)"/>
    <w:basedOn w:val="a6"/>
    <w:next w:val="a6"/>
    <w:link w:val="a9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after="120"/>
      <w:ind w:left="567" w:right="567" w:firstLine="0"/>
    </w:pPr>
  </w:style>
  <w:style w:type="character" w:customStyle="1" w:styleId="a9">
    <w:name w:val="Примечание (текст) Знак"/>
    <w:basedOn w:val="a0"/>
    <w:link w:val="a8"/>
    <w:rsid w:val="004176AD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a">
    <w:name w:val="Примечание"/>
    <w:basedOn w:val="a"/>
    <w:link w:val="ab"/>
    <w:rsid w:val="004176A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0" w:line="240" w:lineRule="auto"/>
      <w:ind w:left="567" w:right="567"/>
    </w:pPr>
    <w:rPr>
      <w:rFonts w:ascii="Tahoma" w:hAnsi="Tahoma" w:cs="Tahoma"/>
      <w:b/>
      <w:sz w:val="20"/>
      <w:szCs w:val="24"/>
    </w:rPr>
  </w:style>
  <w:style w:type="character" w:customStyle="1" w:styleId="ab">
    <w:name w:val="Примечание Знак"/>
    <w:basedOn w:val="a0"/>
    <w:link w:val="aa"/>
    <w:rsid w:val="004176AD"/>
    <w:rPr>
      <w:rFonts w:ascii="Tahoma" w:eastAsia="Times New Roman" w:hAnsi="Tahoma" w:cs="Tahoma"/>
      <w:b/>
      <w:sz w:val="20"/>
      <w:szCs w:val="24"/>
      <w:lang w:eastAsia="ru-RU"/>
    </w:rPr>
  </w:style>
  <w:style w:type="paragraph" w:customStyle="1" w:styleId="ac">
    <w:name w:val="Положение рисунка"/>
    <w:basedOn w:val="a6"/>
    <w:next w:val="a6"/>
    <w:link w:val="ad"/>
    <w:rsid w:val="004176AD"/>
    <w:pPr>
      <w:spacing w:before="240"/>
      <w:ind w:firstLine="0"/>
      <w:jc w:val="center"/>
    </w:pPr>
    <w:rPr>
      <w:szCs w:val="20"/>
    </w:rPr>
  </w:style>
  <w:style w:type="paragraph" w:customStyle="1" w:styleId="ae">
    <w:name w:val="Название рисунка"/>
    <w:basedOn w:val="a6"/>
    <w:link w:val="af"/>
    <w:rsid w:val="004176AD"/>
    <w:pPr>
      <w:spacing w:before="160" w:after="160"/>
      <w:ind w:firstLine="0"/>
      <w:jc w:val="center"/>
    </w:pPr>
    <w:rPr>
      <w:i/>
    </w:rPr>
  </w:style>
  <w:style w:type="character" w:customStyle="1" w:styleId="af">
    <w:name w:val="Название рисунка Знак"/>
    <w:basedOn w:val="a7"/>
    <w:link w:val="ae"/>
    <w:rsid w:val="004176AD"/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d">
    <w:name w:val="Положение рисунка Знак"/>
    <w:basedOn w:val="a7"/>
    <w:link w:val="ac"/>
    <w:rsid w:val="004176AD"/>
    <w:rPr>
      <w:rFonts w:ascii="Tahoma" w:eastAsia="Times New Roman" w:hAnsi="Tahoma" w:cs="Tahoma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338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3384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2">
    <w:name w:val="Название Модуля/ Подсистемы"/>
    <w:basedOn w:val="a6"/>
    <w:next w:val="a6"/>
    <w:link w:val="af3"/>
    <w:rsid w:val="006C6211"/>
    <w:pPr>
      <w:ind w:firstLine="0"/>
      <w:jc w:val="center"/>
    </w:pPr>
    <w:rPr>
      <w:caps/>
      <w:sz w:val="52"/>
      <w:szCs w:val="48"/>
    </w:rPr>
  </w:style>
  <w:style w:type="character" w:customStyle="1" w:styleId="af3">
    <w:name w:val="Название Модуля/ Подсистемы Знак Знак"/>
    <w:basedOn w:val="a0"/>
    <w:link w:val="af2"/>
    <w:rsid w:val="006C6211"/>
    <w:rPr>
      <w:rFonts w:ascii="Tahoma" w:eastAsia="Times New Roman" w:hAnsi="Tahoma" w:cs="Tahoma"/>
      <w:caps/>
      <w:sz w:val="52"/>
      <w:szCs w:val="48"/>
      <w:lang w:eastAsia="ru-RU"/>
    </w:rPr>
  </w:style>
  <w:style w:type="paragraph" w:customStyle="1" w:styleId="af4">
    <w:name w:val="Надпись ТЛ и ЛУ"/>
    <w:basedOn w:val="a6"/>
    <w:next w:val="a6"/>
    <w:link w:val="af5"/>
    <w:rsid w:val="006C6211"/>
    <w:pPr>
      <w:ind w:firstLine="0"/>
      <w:jc w:val="center"/>
    </w:pPr>
    <w:rPr>
      <w:sz w:val="32"/>
      <w:szCs w:val="36"/>
    </w:rPr>
  </w:style>
  <w:style w:type="character" w:customStyle="1" w:styleId="af5">
    <w:name w:val="Надпись ТЛ и ЛУ Знак Знак"/>
    <w:basedOn w:val="a0"/>
    <w:link w:val="af4"/>
    <w:rsid w:val="006C6211"/>
    <w:rPr>
      <w:rFonts w:ascii="Tahoma" w:eastAsia="Times New Roman" w:hAnsi="Tahoma" w:cs="Tahoma"/>
      <w:sz w:val="32"/>
      <w:szCs w:val="36"/>
      <w:lang w:eastAsia="ru-RU"/>
    </w:rPr>
  </w:style>
  <w:style w:type="paragraph" w:customStyle="1" w:styleId="af6">
    <w:name w:val="Обозначение документа"/>
    <w:basedOn w:val="af4"/>
    <w:rsid w:val="006C6211"/>
    <w:rPr>
      <w:sz w:val="28"/>
      <w:lang w:val="en-US"/>
    </w:rPr>
  </w:style>
  <w:style w:type="paragraph" w:customStyle="1" w:styleId="af7">
    <w:name w:val="Наименование документа"/>
    <w:basedOn w:val="a6"/>
    <w:next w:val="a6"/>
    <w:rsid w:val="006C6211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8">
    <w:name w:val="Пометка о конфиденциальности"/>
    <w:basedOn w:val="a6"/>
    <w:next w:val="a6"/>
    <w:rsid w:val="006C6211"/>
    <w:pPr>
      <w:ind w:firstLine="0"/>
      <w:jc w:val="center"/>
    </w:pPr>
    <w:rPr>
      <w:b/>
    </w:rPr>
  </w:style>
  <w:style w:type="character" w:customStyle="1" w:styleId="12">
    <w:name w:val="Заголовок 1 Знак"/>
    <w:basedOn w:val="a0"/>
    <w:link w:val="11"/>
    <w:rsid w:val="00F106CF"/>
    <w:rPr>
      <w:rFonts w:ascii="Arial" w:eastAsia="Times New Roman" w:hAnsi="Arial" w:cs="Times New Roman"/>
      <w:b/>
      <w:sz w:val="28"/>
      <w:szCs w:val="28"/>
      <w:lang w:eastAsia="ru-RU"/>
    </w:rPr>
  </w:style>
  <w:style w:type="paragraph" w:styleId="af9">
    <w:name w:val="TOC Heading"/>
    <w:basedOn w:val="11"/>
    <w:next w:val="a"/>
    <w:uiPriority w:val="39"/>
    <w:unhideWhenUsed/>
    <w:qFormat/>
    <w:rsid w:val="00CF740B"/>
    <w:pPr>
      <w:outlineLvl w:val="9"/>
    </w:pPr>
  </w:style>
  <w:style w:type="paragraph" w:styleId="14">
    <w:name w:val="toc 1"/>
    <w:basedOn w:val="a"/>
    <w:next w:val="a"/>
    <w:autoRedefine/>
    <w:uiPriority w:val="39"/>
    <w:rsid w:val="00E33848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3">
    <w:name w:val="toc 2"/>
    <w:basedOn w:val="a"/>
    <w:next w:val="a"/>
    <w:autoRedefine/>
    <w:uiPriority w:val="39"/>
    <w:rsid w:val="00E3384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3384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character" w:styleId="afa">
    <w:name w:val="Hyperlink"/>
    <w:uiPriority w:val="99"/>
    <w:rsid w:val="00E33848"/>
    <w:rPr>
      <w:color w:val="0000FF"/>
      <w:u w:val="single"/>
    </w:rPr>
  </w:style>
  <w:style w:type="paragraph" w:customStyle="1" w:styleId="afb">
    <w:name w:val="Содержание"/>
    <w:basedOn w:val="a"/>
    <w:next w:val="a"/>
    <w:rsid w:val="00CF740B"/>
    <w:pPr>
      <w:keepNext/>
      <w:pageBreakBefore/>
      <w:suppressAutoHyphens/>
      <w:spacing w:before="240" w:after="240"/>
      <w:jc w:val="center"/>
    </w:pPr>
    <w:rPr>
      <w:rFonts w:ascii="Tahoma" w:hAnsi="Tahoma"/>
      <w:b/>
      <w:caps/>
    </w:rPr>
  </w:style>
  <w:style w:type="character" w:styleId="afc">
    <w:name w:val="line number"/>
    <w:basedOn w:val="a0"/>
    <w:uiPriority w:val="99"/>
    <w:semiHidden/>
    <w:unhideWhenUsed/>
    <w:rsid w:val="00606F86"/>
  </w:style>
  <w:style w:type="paragraph" w:styleId="afd">
    <w:name w:val="header"/>
    <w:basedOn w:val="a"/>
    <w:link w:val="afe"/>
    <w:rsid w:val="00E33848"/>
    <w:pPr>
      <w:tabs>
        <w:tab w:val="center" w:pos="4677"/>
        <w:tab w:val="right" w:pos="9355"/>
      </w:tabs>
      <w:jc w:val="center"/>
    </w:pPr>
  </w:style>
  <w:style w:type="character" w:customStyle="1" w:styleId="afe">
    <w:name w:val="Верхний колонтитул Знак"/>
    <w:basedOn w:val="a0"/>
    <w:link w:val="afd"/>
    <w:rsid w:val="00606F86"/>
    <w:rPr>
      <w:rFonts w:ascii="Arial" w:eastAsia="Times New Roman" w:hAnsi="Arial" w:cs="Times New Roman"/>
      <w:sz w:val="24"/>
      <w:szCs w:val="20"/>
      <w:lang w:eastAsia="ru-RU"/>
    </w:rPr>
  </w:style>
  <w:style w:type="paragraph" w:styleId="aff">
    <w:name w:val="footer"/>
    <w:basedOn w:val="a"/>
    <w:link w:val="aff0"/>
    <w:uiPriority w:val="99"/>
    <w:rsid w:val="00E33848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7714C4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41540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41540"/>
    <w:rPr>
      <w:rFonts w:ascii="Arial" w:eastAsia="Times New Roman" w:hAnsi="Arial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uiPriority w:val="9"/>
    <w:rsid w:val="00E33848"/>
    <w:rPr>
      <w:rFonts w:ascii="Arial" w:eastAsia="Times New Roman" w:hAnsi="Arial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E33848"/>
    <w:rPr>
      <w:rFonts w:ascii="Arial" w:eastAsia="Times New Roman" w:hAnsi="Arial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64154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415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5">
    <w:name w:val="Выдел_1"/>
    <w:rsid w:val="004D7665"/>
    <w:rPr>
      <w:rFonts w:ascii="Tahoma" w:hAnsi="Tahoma"/>
      <w:i/>
      <w:spacing w:val="8"/>
      <w:kern w:val="0"/>
      <w:position w:val="0"/>
      <w:sz w:val="24"/>
      <w:szCs w:val="24"/>
    </w:rPr>
  </w:style>
  <w:style w:type="paragraph" w:styleId="aff1">
    <w:name w:val="caption"/>
    <w:basedOn w:val="a"/>
    <w:next w:val="a"/>
    <w:uiPriority w:val="35"/>
    <w:unhideWhenUsed/>
    <w:qFormat/>
    <w:rsid w:val="00E3384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base">
    <w:name w:val="ph_base"/>
    <w:link w:val="phbase0"/>
    <w:rsid w:val="00E33848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E33848"/>
    <w:pPr>
      <w:keepNext/>
      <w:keepLines/>
      <w:pageBreakBefore/>
      <w:numPr>
        <w:numId w:val="14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33848"/>
    <w:pPr>
      <w:keepNext/>
      <w:keepLines/>
      <w:numPr>
        <w:ilvl w:val="1"/>
        <w:numId w:val="14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33848"/>
    <w:pPr>
      <w:keepNext/>
      <w:keepLines/>
      <w:numPr>
        <w:ilvl w:val="2"/>
        <w:numId w:val="14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33848"/>
    <w:pPr>
      <w:numPr>
        <w:numId w:val="15"/>
      </w:numPr>
    </w:pPr>
  </w:style>
  <w:style w:type="paragraph" w:customStyle="1" w:styleId="phbibliography">
    <w:name w:val="ph_bibliography"/>
    <w:basedOn w:val="phbase"/>
    <w:rsid w:val="00E33848"/>
    <w:pPr>
      <w:numPr>
        <w:numId w:val="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3384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3384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3384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3384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3384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E33848"/>
  </w:style>
  <w:style w:type="paragraph" w:customStyle="1" w:styleId="phconfirmstamptitle">
    <w:name w:val="ph_confirmstamp_title"/>
    <w:basedOn w:val="phconfirmstamp"/>
    <w:next w:val="phconfirmstampstamp"/>
    <w:rsid w:val="00E33848"/>
    <w:rPr>
      <w:b/>
      <w:caps/>
      <w:szCs w:val="24"/>
    </w:rPr>
  </w:style>
  <w:style w:type="paragraph" w:customStyle="1" w:styleId="phcontent">
    <w:name w:val="ph_content"/>
    <w:basedOn w:val="phbase"/>
    <w:next w:val="14"/>
    <w:rsid w:val="00E3384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3384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3384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33848"/>
    <w:pPr>
      <w:spacing w:before="120"/>
    </w:pPr>
  </w:style>
  <w:style w:type="paragraph" w:customStyle="1" w:styleId="phfiguretitle">
    <w:name w:val="ph_figure_title"/>
    <w:basedOn w:val="phfigure"/>
    <w:next w:val="phnormal"/>
    <w:rsid w:val="00E3384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33848"/>
    <w:pPr>
      <w:widowControl w:val="0"/>
    </w:pPr>
    <w:rPr>
      <w:sz w:val="18"/>
    </w:rPr>
  </w:style>
  <w:style w:type="character" w:customStyle="1" w:styleId="phinline">
    <w:name w:val="ph_inline"/>
    <w:basedOn w:val="a0"/>
    <w:rsid w:val="00E33848"/>
  </w:style>
  <w:style w:type="character" w:customStyle="1" w:styleId="phinline8">
    <w:name w:val="ph_inline_8"/>
    <w:rsid w:val="00E33848"/>
    <w:rPr>
      <w:sz w:val="16"/>
    </w:rPr>
  </w:style>
  <w:style w:type="character" w:customStyle="1" w:styleId="phinlinebolditalic">
    <w:name w:val="ph_inline_bolditalic"/>
    <w:rsid w:val="00E33848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33848"/>
    <w:rPr>
      <w:rFonts w:ascii="Courier New" w:hAnsi="Courier New"/>
      <w:sz w:val="24"/>
    </w:rPr>
  </w:style>
  <w:style w:type="character" w:customStyle="1" w:styleId="phinlinefirstterm">
    <w:name w:val="ph_inline_firstterm"/>
    <w:rsid w:val="00E33848"/>
    <w:rPr>
      <w:i/>
      <w:sz w:val="24"/>
    </w:rPr>
  </w:style>
  <w:style w:type="character" w:customStyle="1" w:styleId="phinlineguiitem">
    <w:name w:val="ph_inline_guiitem"/>
    <w:rsid w:val="00E33848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E33848"/>
    <w:rPr>
      <w:b/>
      <w:smallCaps/>
      <w:sz w:val="24"/>
    </w:rPr>
  </w:style>
  <w:style w:type="character" w:customStyle="1" w:styleId="phinlinespace">
    <w:name w:val="ph_inline_space"/>
    <w:rsid w:val="00E33848"/>
    <w:rPr>
      <w:spacing w:val="60"/>
    </w:rPr>
  </w:style>
  <w:style w:type="character" w:customStyle="1" w:styleId="phinlinesuperline">
    <w:name w:val="ph_inline_superline"/>
    <w:rsid w:val="00E33848"/>
    <w:rPr>
      <w:vertAlign w:val="superscript"/>
    </w:rPr>
  </w:style>
  <w:style w:type="character" w:customStyle="1" w:styleId="phinlineunderline">
    <w:name w:val="ph_inline_underline"/>
    <w:rsid w:val="00E33848"/>
    <w:rPr>
      <w:u w:val="single"/>
      <w:lang w:val="ru-RU"/>
    </w:rPr>
  </w:style>
  <w:style w:type="character" w:customStyle="1" w:styleId="phinlineunderlineitalic">
    <w:name w:val="ph_inline_underlineitalic"/>
    <w:rsid w:val="00E33848"/>
    <w:rPr>
      <w:i/>
      <w:u w:val="single"/>
      <w:lang w:val="ru-RU"/>
    </w:rPr>
  </w:style>
  <w:style w:type="character" w:customStyle="1" w:styleId="phinlineuppercase">
    <w:name w:val="ph_inline_uppercase"/>
    <w:rsid w:val="00E33848"/>
    <w:rPr>
      <w:caps/>
      <w:lang w:val="ru-RU"/>
    </w:rPr>
  </w:style>
  <w:style w:type="paragraph" w:customStyle="1" w:styleId="phinset">
    <w:name w:val="ph_inset"/>
    <w:basedOn w:val="phnormal"/>
    <w:next w:val="phnormal"/>
    <w:rsid w:val="00E33848"/>
  </w:style>
  <w:style w:type="paragraph" w:customStyle="1" w:styleId="phinsetcaution">
    <w:name w:val="ph_inset_caution"/>
    <w:basedOn w:val="phinset"/>
    <w:rsid w:val="00E33848"/>
    <w:pPr>
      <w:keepLines/>
    </w:pPr>
  </w:style>
  <w:style w:type="paragraph" w:customStyle="1" w:styleId="phinsetnote">
    <w:name w:val="ph_inset_note"/>
    <w:basedOn w:val="phinset"/>
    <w:rsid w:val="00E33848"/>
    <w:pPr>
      <w:keepLines/>
    </w:pPr>
  </w:style>
  <w:style w:type="paragraph" w:customStyle="1" w:styleId="phinsettitle">
    <w:name w:val="ph_inset_title"/>
    <w:basedOn w:val="phinset"/>
    <w:next w:val="phinsetnote"/>
    <w:rsid w:val="00E3384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33848"/>
    <w:pPr>
      <w:keepLines/>
    </w:pPr>
  </w:style>
  <w:style w:type="paragraph" w:customStyle="1" w:styleId="phlistitemized1">
    <w:name w:val="ph_list_itemized_1"/>
    <w:basedOn w:val="phnormal"/>
    <w:link w:val="phlistitemized10"/>
    <w:rsid w:val="00B01899"/>
    <w:pPr>
      <w:numPr>
        <w:numId w:val="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33848"/>
    <w:pPr>
      <w:numPr>
        <w:ilvl w:val="1"/>
        <w:numId w:val="6"/>
      </w:numPr>
    </w:pPr>
  </w:style>
  <w:style w:type="paragraph" w:customStyle="1" w:styleId="phlistitemizedtitle">
    <w:name w:val="ph_list_itemized_title"/>
    <w:basedOn w:val="phnormal"/>
    <w:next w:val="phlistitemized1"/>
    <w:rsid w:val="00E33848"/>
    <w:pPr>
      <w:keepNext/>
    </w:pPr>
  </w:style>
  <w:style w:type="paragraph" w:customStyle="1" w:styleId="phlistordered1">
    <w:name w:val="ph_list_ordered_1"/>
    <w:basedOn w:val="phnormal"/>
    <w:rsid w:val="00E33848"/>
    <w:pPr>
      <w:numPr>
        <w:ilvl w:val="1"/>
        <w:numId w:val="7"/>
      </w:numPr>
      <w:ind w:right="-2"/>
    </w:pPr>
  </w:style>
  <w:style w:type="paragraph" w:customStyle="1" w:styleId="phlistordereda">
    <w:name w:val="ph_list_ordered_aбв"/>
    <w:basedOn w:val="phnormal"/>
    <w:rsid w:val="00E33848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E33848"/>
    <w:pPr>
      <w:keepNext/>
    </w:pPr>
  </w:style>
  <w:style w:type="paragraph" w:customStyle="1" w:styleId="phnormal">
    <w:name w:val="ph_normal"/>
    <w:basedOn w:val="phbase"/>
    <w:link w:val="phnormal0"/>
    <w:rsid w:val="00E33848"/>
    <w:pPr>
      <w:ind w:right="-1" w:firstLine="851"/>
    </w:pPr>
  </w:style>
  <w:style w:type="paragraph" w:customStyle="1" w:styleId="phstamp">
    <w:name w:val="ph_stamp"/>
    <w:basedOn w:val="phbase"/>
    <w:rsid w:val="00E3384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3384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33848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33848"/>
    <w:pPr>
      <w:ind w:left="57"/>
    </w:pPr>
    <w:rPr>
      <w:i/>
    </w:rPr>
  </w:style>
  <w:style w:type="paragraph" w:customStyle="1" w:styleId="phtablecell">
    <w:name w:val="ph_table_cell"/>
    <w:basedOn w:val="phbase"/>
    <w:rsid w:val="00E3384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33848"/>
    <w:pPr>
      <w:jc w:val="center"/>
    </w:pPr>
  </w:style>
  <w:style w:type="paragraph" w:customStyle="1" w:styleId="phtablecellleft">
    <w:name w:val="ph_table_cellleft"/>
    <w:basedOn w:val="phtablecell"/>
    <w:rsid w:val="00E33848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E3384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E3384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3384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3384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3384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3384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3384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33848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E3384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E33848"/>
  </w:style>
  <w:style w:type="paragraph" w:customStyle="1" w:styleId="phtitlepagesystemfull">
    <w:name w:val="ph_titlepage_system_full"/>
    <w:basedOn w:val="phtitlepage"/>
    <w:next w:val="phtitlepagesystemshort"/>
    <w:rsid w:val="00E3384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33848"/>
    <w:rPr>
      <w:b/>
      <w:sz w:val="32"/>
    </w:rPr>
  </w:style>
  <w:style w:type="paragraph" w:styleId="HTML">
    <w:name w:val="HTML Address"/>
    <w:basedOn w:val="a"/>
    <w:link w:val="HTML0"/>
    <w:semiHidden/>
    <w:rsid w:val="00E33848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E33848"/>
    <w:rPr>
      <w:rFonts w:ascii="Arial" w:eastAsia="Times New Roman" w:hAnsi="Arial" w:cs="Times New Roman"/>
      <w:i/>
      <w:iCs/>
      <w:sz w:val="24"/>
      <w:szCs w:val="20"/>
      <w:lang w:eastAsia="ru-RU"/>
    </w:rPr>
  </w:style>
  <w:style w:type="paragraph" w:styleId="41">
    <w:name w:val="toc 4"/>
    <w:basedOn w:val="a"/>
    <w:next w:val="a"/>
    <w:autoRedefine/>
    <w:uiPriority w:val="39"/>
    <w:rsid w:val="00E3384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33848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E33848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semiHidden/>
    <w:rsid w:val="00E33848"/>
    <w:pPr>
      <w:ind w:left="1440"/>
    </w:pPr>
  </w:style>
  <w:style w:type="paragraph" w:styleId="81">
    <w:name w:val="toc 8"/>
    <w:basedOn w:val="a"/>
    <w:next w:val="a"/>
    <w:autoRedefine/>
    <w:semiHidden/>
    <w:rsid w:val="00E33848"/>
    <w:pPr>
      <w:ind w:left="1680"/>
    </w:pPr>
  </w:style>
  <w:style w:type="paragraph" w:styleId="91">
    <w:name w:val="toc 9"/>
    <w:basedOn w:val="a"/>
    <w:next w:val="a"/>
    <w:autoRedefine/>
    <w:semiHidden/>
    <w:rsid w:val="00E33848"/>
    <w:pPr>
      <w:ind w:left="1920"/>
    </w:pPr>
  </w:style>
  <w:style w:type="paragraph" w:styleId="aff2">
    <w:name w:val="Body Text"/>
    <w:basedOn w:val="a"/>
    <w:link w:val="aff3"/>
    <w:rsid w:val="00E33848"/>
  </w:style>
  <w:style w:type="character" w:customStyle="1" w:styleId="aff3">
    <w:name w:val="Основной текст Знак"/>
    <w:basedOn w:val="a0"/>
    <w:link w:val="aff2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E3384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3384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33848"/>
    <w:rPr>
      <w:u w:val="single"/>
    </w:rPr>
  </w:style>
  <w:style w:type="paragraph" w:customStyle="1" w:styleId="phstampleft">
    <w:name w:val="ph_stamp_left"/>
    <w:basedOn w:val="phstamp"/>
    <w:rsid w:val="00E33848"/>
    <w:pPr>
      <w:jc w:val="left"/>
    </w:pPr>
    <w:rPr>
      <w:sz w:val="18"/>
    </w:rPr>
  </w:style>
  <w:style w:type="paragraph" w:styleId="aff4">
    <w:name w:val="Document Map"/>
    <w:basedOn w:val="a"/>
    <w:link w:val="aff5"/>
    <w:rsid w:val="00E33848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5">
    <w:name w:val="Схема документа Знак"/>
    <w:basedOn w:val="a0"/>
    <w:link w:val="aff4"/>
    <w:rsid w:val="00E3384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E33848"/>
    <w:pPr>
      <w:numPr>
        <w:ilvl w:val="2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E33848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pagenumber">
    <w:name w:val="ph_pagenumber"/>
    <w:basedOn w:val="aff"/>
    <w:link w:val="phpagenumber0"/>
    <w:autoRedefine/>
    <w:qFormat/>
    <w:rsid w:val="00E33848"/>
    <w:pPr>
      <w:jc w:val="center"/>
    </w:pPr>
  </w:style>
  <w:style w:type="character" w:customStyle="1" w:styleId="phpagenumber0">
    <w:name w:val="ph_pagenumber Знак"/>
    <w:basedOn w:val="aff0"/>
    <w:link w:val="phpagenumber"/>
    <w:rsid w:val="00E33848"/>
    <w:rPr>
      <w:rFonts w:ascii="Arial" w:eastAsia="Times New Roman" w:hAnsi="Arial" w:cs="Times New Roman"/>
      <w:sz w:val="24"/>
      <w:szCs w:val="20"/>
      <w:lang w:eastAsia="ru-RU"/>
    </w:rPr>
  </w:style>
  <w:style w:type="table" w:styleId="aff6">
    <w:name w:val="Table Grid"/>
    <w:basedOn w:val="a1"/>
    <w:uiPriority w:val="59"/>
    <w:rsid w:val="00E338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tableitemizedlist1">
    <w:name w:val="ph_table_itemizedlist_1"/>
    <w:basedOn w:val="phtablecellleft"/>
    <w:autoRedefine/>
    <w:qFormat/>
    <w:rsid w:val="00E33848"/>
    <w:pPr>
      <w:numPr>
        <w:numId w:val="9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33848"/>
    <w:pPr>
      <w:ind w:left="632" w:hanging="284"/>
    </w:pPr>
  </w:style>
  <w:style w:type="paragraph" w:customStyle="1" w:styleId="10">
    <w:name w:val="Список_1)"/>
    <w:basedOn w:val="a"/>
    <w:rsid w:val="00E33848"/>
    <w:pPr>
      <w:numPr>
        <w:numId w:val="11"/>
      </w:numPr>
    </w:pPr>
  </w:style>
  <w:style w:type="paragraph" w:customStyle="1" w:styleId="phtableorderedlist1">
    <w:name w:val="ph_table_orderedlist_1)"/>
    <w:basedOn w:val="phtablecellleft"/>
    <w:autoRedefine/>
    <w:qFormat/>
    <w:rsid w:val="00E33848"/>
    <w:pPr>
      <w:numPr>
        <w:numId w:val="10"/>
      </w:numPr>
      <w:spacing w:after="120"/>
    </w:pPr>
  </w:style>
  <w:style w:type="paragraph" w:customStyle="1" w:styleId="aff7">
    <w:name w:val="Текст_программы"/>
    <w:rsid w:val="00E33848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E33848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33848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33848"/>
    <w:pPr>
      <w:numPr>
        <w:numId w:val="12"/>
      </w:numPr>
    </w:pPr>
  </w:style>
  <w:style w:type="paragraph" w:customStyle="1" w:styleId="phtableorderlist1">
    <w:name w:val="ph_table_orderlist_1_бок"/>
    <w:basedOn w:val="phtablecellleft"/>
    <w:autoRedefine/>
    <w:qFormat/>
    <w:rsid w:val="00E33848"/>
    <w:pPr>
      <w:numPr>
        <w:numId w:val="13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33848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33848"/>
    <w:pPr>
      <w:spacing w:after="20" w:line="240" w:lineRule="auto"/>
      <w:jc w:val="center"/>
    </w:pPr>
    <w:rPr>
      <w:i/>
    </w:rPr>
  </w:style>
  <w:style w:type="character" w:customStyle="1" w:styleId="phlistitemized10">
    <w:name w:val="ph_list_itemized_1 Знак"/>
    <w:link w:val="phlistitemized1"/>
    <w:rsid w:val="00B01899"/>
    <w:rPr>
      <w:rFonts w:ascii="Arial" w:eastAsia="Times New Roman" w:hAnsi="Arial" w:cs="Arial"/>
      <w:sz w:val="24"/>
      <w:szCs w:val="20"/>
    </w:rPr>
  </w:style>
  <w:style w:type="character" w:customStyle="1" w:styleId="phnormal1">
    <w:name w:val="ph_normal Знак Знак"/>
    <w:rsid w:val="00E33848"/>
    <w:rPr>
      <w:rFonts w:ascii="Arial" w:hAnsi="Arial"/>
      <w:sz w:val="24"/>
    </w:rPr>
  </w:style>
  <w:style w:type="character" w:customStyle="1" w:styleId="phtitlevoid0">
    <w:name w:val="ph_title_void Знак"/>
    <w:link w:val="phtitlevoid"/>
    <w:rsid w:val="00E33848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aff8">
    <w:name w:val="_Табл_Текст"/>
    <w:basedOn w:val="a"/>
    <w:rsid w:val="00E33848"/>
  </w:style>
  <w:style w:type="character" w:styleId="aff9">
    <w:name w:val="annotation reference"/>
    <w:basedOn w:val="a0"/>
    <w:uiPriority w:val="99"/>
    <w:semiHidden/>
    <w:unhideWhenUsed/>
    <w:rsid w:val="00E33848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E33848"/>
    <w:pPr>
      <w:spacing w:line="240" w:lineRule="auto"/>
    </w:pPr>
    <w:rPr>
      <w:sz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E33848"/>
    <w:rPr>
      <w:rFonts w:ascii="Arial" w:eastAsia="Times New Roman" w:hAnsi="Arial" w:cs="Times New Roman"/>
      <w:sz w:val="20"/>
      <w:szCs w:val="20"/>
      <w:lang w:eastAsia="ru-RU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33848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E33848"/>
    <w:rPr>
      <w:rFonts w:ascii="Arial" w:eastAsia="Times New Roman" w:hAnsi="Arial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16" Type="http://schemas.openxmlformats.org/officeDocument/2006/relationships/comments" Target="comment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maltseva\Desktop\&#1096;&#1072;&#1073;&#1083;&#1086;&#1085;&#1099;\&#1043;&#1054;&#1057;&#1058;_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ED070-8A61-4457-B2C7-6901CFF29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ГОСТ_2.105_шаблон_ARIAL</Template>
  <TotalTime>0</TotalTime>
  <Pages>52</Pages>
  <Words>4997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Лидия</cp:lastModifiedBy>
  <cp:revision>2</cp:revision>
  <cp:lastPrinted>2014-08-20T10:10:00Z</cp:lastPrinted>
  <dcterms:created xsi:type="dcterms:W3CDTF">2020-10-15T06:34:00Z</dcterms:created>
  <dcterms:modified xsi:type="dcterms:W3CDTF">2020-10-15T06:34:00Z</dcterms:modified>
</cp:coreProperties>
</file>